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4E0" w:rsidRDefault="002814E0" w:rsidP="00FD6977">
      <w:pPr>
        <w:ind w:right="-440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8" o:spid="_x0000_s1026" type="#_x0000_t75" alt="http://www.freeppt.net/background/Light-Simplistic-Business-Backgrounds.jpg" style="position:absolute;margin-left:-39.7pt;margin-top:-28pt;width:590.4pt;height:860.65pt;z-index:-251662336;visibility:visible;mso-wrap-distance-bottom:.51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">
            <v:imagedata r:id="rId5" o:title=""/>
            <o:lock v:ext="edit" aspectratio="f"/>
          </v:shape>
        </w:pict>
      </w:r>
      <w:r>
        <w:rPr>
          <w:noProof/>
        </w:rPr>
        <w:pict>
          <v:group id="Группа 3" o:spid="_x0000_s1027" style="position:absolute;margin-left:380.55pt;margin-top:9.05pt;width:125.7pt;height:106.35pt;z-index:-251660288" coordsize="15967,135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">
            <v:shape id="Рисунок 71" o:spid="_x0000_s1028" type="#_x0000_t75" alt="http://www.freeppt.net/background/Light-Simplistic-Business-Backgrounds.jpg" style="position:absolute;left:6414;width:9553;height:8598;flip:y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XlAfCAAAA2wAAAA8AAABkcnMvZG93bnJldi54bWxEj92KwjAUhO8XfIdwhL1bU39YpRpFFFEo&#10;CFof4NAc22pyUpqo3bc3Cwt7OczMN8xi1VkjntT62rGC4SABQVw4XXOp4JLvvmYgfEDWaByTgh/y&#10;sFr2PhaYavfiEz3PoRQRwj5FBVUITSqlLyqy6AeuIY7e1bUWQ5RtKXWLrwi3Ro6S5FtarDkuVNjQ&#10;pqLifn5YBZKOZiyz/WabTSb5nig/muym1Ge/W89BBOrCf/ivfdAKpkP4/RJ/gFy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l5QHwgAAANsAAAAPAAAAAAAAAAAAAAAAAJ8C&#10;AABkcnMvZG93bnJldi54bWxQSwUGAAAAAAQABAD3AAAAjgMAAAAA&#10;">
              <v:imagedata r:id="rId6" o:title="" recolortarget="#1d6730"/>
              <v:path arrowok="t"/>
            </v:shape>
            <v:group id="Группа 1" o:spid="_x0000_s1029" style="position:absolute;top:2593;width:12692;height:10918" coordsize="12692,10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<v:shape id="Рисунок 70" o:spid="_x0000_s1030" type="#_x0000_t75" alt="http://www.freeppt.net/background/Light-Simplistic-Business-Backgrounds.jpg" style="position:absolute;top:2320;width:9553;height:8598;rotation:180;flip:y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HO+O8AAAA2wAAAA8AAABkcnMvZG93bnJldi54bWxET81qwkAQvhf6DssUejObWqgaXaUILV6r&#10;PsCQHZNodjbsjvl5e/cg9Pjx/W92o2tVTyE2ng18ZDko4tLbhisD59PPbAkqCrLF1jMZmCjCbvv6&#10;ssHC+oH/qD9KpVIIxwIN1CJdoXUsa3IYM98RJ+7ig0NJMFTaBhxSuGv1PM+/tMOGU0ONHe1rKm/H&#10;uzPAn3ekVeeG6Vf6ayhlNVlrjXl/G7/XoIRG+Rc/3QdrYJHWpy/pB+jt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6BzvjvAAAANsAAAAPAAAAAAAAAAAAAAAAAJ8CAABkcnMv&#10;ZG93bnJldi54bWxQSwUGAAAAAAQABAD3AAAAiAMAAAAA&#10;">
                <v:imagedata r:id="rId6" o:title="" recolortarget="#1d6730"/>
                <v:path arrowok="t"/>
              </v:shape>
              <v:shape id="Рисунок 69" o:spid="_x0000_s1031" type="#_x0000_t75" alt="http://www.freeppt.net/background/Light-Simplistic-Business-Backgrounds.jpg" style="position:absolute;left:3275;width:9417;height:8734;rotation:180;flip:y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rK+PEAAAA2wAAAA8AAABkcnMvZG93bnJldi54bWxEj0FrwkAUhO9C/8PyCt500x6Cpq4iBdGL&#10;FKMeentkn0k0+zbubmPqr+8WBI/DzHzDzBa9aURHzteWFbyNExDEhdU1lwoO+9VoAsIHZI2NZVLw&#10;Sx4W85fBDDNtb7yjLg+liBD2GSqoQmgzKX1RkUE/ti1x9E7WGQxRulJqh7cIN418T5JUGqw5LlTY&#10;0mdFxSX/MZGSH8N+s+q+/XU9dc32fv9K7Vmp4Wu//AARqA/P8KO90QrSKfx/iT9Az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rK+PEAAAA2wAAAA8AAAAAAAAAAAAAAAAA&#10;nwIAAGRycy9kb3ducmV2LnhtbFBLBQYAAAAABAAEAPcAAACQAwAAAAA=&#10;">
                <v:imagedata r:id="rId7" o:title="" recolortarget="#1d6730"/>
                <v:shadow on="t" color="#333" opacity="42598f" origin="-.5,-.5" offset="2.74397mm,2.74397mm"/>
                <v:path arrowok="t"/>
              </v:shape>
            </v:group>
          </v:group>
        </w:pict>
      </w:r>
    </w:p>
    <w:p w:rsidR="002814E0" w:rsidRPr="00471536" w:rsidRDefault="002814E0" w:rsidP="000435FD">
      <w:pPr>
        <w:ind w:right="2551"/>
        <w:jc w:val="center"/>
        <w:rPr>
          <w:b/>
          <w:color w:val="025A58"/>
          <w:sz w:val="32"/>
        </w:rPr>
      </w:pPr>
      <w:r w:rsidRPr="00471536">
        <w:rPr>
          <w:b/>
          <w:color w:val="025A58"/>
          <w:sz w:val="32"/>
        </w:rPr>
        <w:t xml:space="preserve">Главное управление по образованию </w:t>
      </w:r>
    </w:p>
    <w:p w:rsidR="002814E0" w:rsidRPr="00471536" w:rsidRDefault="002814E0" w:rsidP="000435FD">
      <w:pPr>
        <w:ind w:right="2551"/>
        <w:jc w:val="center"/>
        <w:rPr>
          <w:b/>
          <w:color w:val="025A58"/>
          <w:sz w:val="32"/>
        </w:rPr>
      </w:pPr>
      <w:r w:rsidRPr="00471536">
        <w:rPr>
          <w:b/>
          <w:color w:val="025A58"/>
          <w:sz w:val="32"/>
        </w:rPr>
        <w:t xml:space="preserve">Могилевского облисполкома </w:t>
      </w:r>
    </w:p>
    <w:p w:rsidR="002814E0" w:rsidRPr="00471536" w:rsidRDefault="002814E0" w:rsidP="000435FD">
      <w:pPr>
        <w:spacing w:before="120"/>
        <w:ind w:right="2551"/>
        <w:jc w:val="center"/>
        <w:rPr>
          <w:b/>
          <w:color w:val="025A58"/>
          <w:sz w:val="32"/>
        </w:rPr>
      </w:pPr>
      <w:r>
        <w:rPr>
          <w:noProof/>
        </w:rPr>
        <w:pict>
          <v:shape id="Рисунок 72" o:spid="_x0000_s1032" type="#_x0000_t75" style="position:absolute;left:0;text-align:left;margin-left:408.25pt;margin-top:4.05pt;width:74.4pt;height:21.6pt;z-index:251655168;visibility:visible;mso-wrap-distance-right:9.18pt;mso-wrap-distance-bottom:.4pt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">
            <v:imagedata r:id="rId8" o:title=""/>
            <o:lock v:ext="edit" aspectratio="f"/>
          </v:shape>
        </w:pict>
      </w:r>
      <w:r w:rsidRPr="00471536">
        <w:rPr>
          <w:b/>
          <w:color w:val="025A58"/>
          <w:sz w:val="32"/>
        </w:rPr>
        <w:t xml:space="preserve">Учреждение образования </w:t>
      </w:r>
    </w:p>
    <w:p w:rsidR="002814E0" w:rsidRPr="00471536" w:rsidRDefault="002814E0" w:rsidP="000435FD">
      <w:pPr>
        <w:ind w:right="2551"/>
        <w:jc w:val="center"/>
        <w:rPr>
          <w:b/>
          <w:color w:val="025A58"/>
          <w:sz w:val="32"/>
        </w:rPr>
      </w:pPr>
      <w:r w:rsidRPr="00471536">
        <w:rPr>
          <w:b/>
          <w:color w:val="025A58"/>
          <w:sz w:val="32"/>
        </w:rPr>
        <w:t>«Могилевский государственный областной институт развития образования»</w:t>
      </w:r>
    </w:p>
    <w:p w:rsidR="002814E0" w:rsidRPr="00471536" w:rsidRDefault="002814E0" w:rsidP="000435FD">
      <w:pPr>
        <w:spacing w:before="120"/>
        <w:ind w:right="2551"/>
        <w:jc w:val="center"/>
        <w:rPr>
          <w:b/>
          <w:color w:val="025A58"/>
          <w:sz w:val="32"/>
        </w:rPr>
      </w:pPr>
      <w:r w:rsidRPr="00471536">
        <w:rPr>
          <w:b/>
          <w:color w:val="025A58"/>
          <w:sz w:val="32"/>
        </w:rPr>
        <w:t>Кафедра дидактики и частных методик</w:t>
      </w:r>
    </w:p>
    <w:p w:rsidR="002814E0" w:rsidRPr="00471536" w:rsidRDefault="002814E0" w:rsidP="00FD6977">
      <w:pPr>
        <w:ind w:right="-440"/>
        <w:rPr>
          <w:color w:val="025A58"/>
        </w:rPr>
      </w:pPr>
    </w:p>
    <w:p w:rsidR="002814E0" w:rsidRDefault="002814E0" w:rsidP="00FD6977">
      <w:pPr>
        <w:ind w:right="-440"/>
      </w:pPr>
    </w:p>
    <w:p w:rsidR="002814E0" w:rsidRDefault="002814E0" w:rsidP="00FD6977">
      <w:pPr>
        <w:ind w:right="-440"/>
      </w:pPr>
    </w:p>
    <w:p w:rsidR="002814E0" w:rsidRDefault="002814E0" w:rsidP="00FD6977">
      <w:pPr>
        <w:ind w:right="-440"/>
      </w:pPr>
    </w:p>
    <w:p w:rsidR="002814E0" w:rsidRPr="00471536" w:rsidRDefault="002814E0" w:rsidP="000435FD">
      <w:pPr>
        <w:jc w:val="center"/>
        <w:rPr>
          <w:b/>
          <w:color w:val="025A58"/>
        </w:rPr>
      </w:pPr>
      <w:r>
        <w:rPr>
          <w:noProof/>
        </w:rPr>
        <w:pict>
          <v:group id="Группа 10" o:spid="_x0000_s1033" style="position:absolute;left:0;text-align:left;margin-left:-175.85pt;margin-top:6pt;width:72.4pt;height:60.55pt;z-index:-251658240" coordsize="14382,12573" o:gfxdata="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">
            <v:shape id="Рисунок 11" o:spid="_x0000_s1034" type="#_x0000_t75" alt="http://www.freeppt.net/background/Light-Simplistic-Business-Backgrounds.jpg" style="position:absolute;top:3905;width:9525;height:8668;rotation:180;flip:y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ylU7BAAAA2wAAAA8AAABkcnMvZG93bnJldi54bWxET02LwjAQvQv+hzCCN02rskjXKGtF8OBF&#10;rbjHoRnbss2kNlHrv98sLHibx/ucxaoztXhQ6yrLCuJxBII4t7riQkF22o7mIJxH1lhbJgUvcrBa&#10;9nsLTLR98oEeR1+IEMIuQQWl900ipctLMujGtiEO3NW2Bn2AbSF1i88Qbmo5iaIPabDi0FBiQ2lJ&#10;+c/xbhSkh+tmdsPvzL7S6rzfny6xXE+VGg66r08Qnjr/Fv+7dzrMj+Hvl3CAX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UylU7BAAAA2wAAAA8AAAAAAAAAAAAAAAAAnwIA&#10;AGRycy9kb3ducmV2LnhtbFBLBQYAAAAABAAEAPcAAACNAwAAAAA=&#10;">
              <v:imagedata r:id="rId9" o:title="" recolortarget="#495c12"/>
              <v:path arrowok="t"/>
            </v:shape>
            <v:group id="Группа 12" o:spid="_x0000_s1035" style="position:absolute;left:2095;width:12287;height:9883" coordorigin="-285" coordsize="12287,9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<v:shape id="Рисунок 13" o:spid="_x0000_s1036" type="#_x0000_t75" alt="http://www.freeppt.net/background/Light-Simplistic-Business-Backgrounds.jpg" style="position:absolute;left:2476;width:9525;height:8667;flip:y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4gbnEAAAA2wAAAA8AAABkcnMvZG93bnJldi54bWxEj09rAjEQxe9Cv0OYgreatUKrq1HEInjo&#10;xT/gddyMm9XNZEmirv30jSB4m+G9eb83k1lra3ElHyrHCvq9DARx4XTFpYLddvkxBBEissbaMSm4&#10;U4DZ9K0zwVy7G6/puomlSCEcclRgYmxyKUNhyGLouYY4aUfnLca0+lJqj7cUbmv5mWVf0mLFiWCw&#10;oYWh4ry52MQd0aK2f8PVz/zyezKH9Xf/uPdKdd/b+RhEpDa+zM/rlU71B/D4JQ0gp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4gbnEAAAA2wAAAA8AAAAAAAAAAAAAAAAA&#10;nwIAAGRycy9kb3ducmV2LnhtbFBLBQYAAAAABAAEAPcAAACQAwAAAAA=&#10;">
                <v:imagedata r:id="rId9" o:title="" recolortarget="#495c12"/>
                <v:path arrowok="t"/>
              </v:shape>
              <v:group id="Группа 14" o:spid="_x0000_s1037" style="position:absolute;left:-285;top:1215;width:9524;height:8668" coordorigin="-285,-403" coordsize="9525,8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Рисунок 15" o:spid="_x0000_s1038" type="#_x0000_t75" alt="http://www.freeppt.net/background/Light-Simplistic-Business-Backgrounds.jpg" style="position:absolute;left:-285;top:-403;width:9524;height:8667;rotation:180;flip:y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fZZLBAAAA2wAAAA8AAABkcnMvZG93bnJldi54bWxET82KwjAQvgu+QxjBm6YW1N2uUUQoq+xB&#10;dH2AsRnbajPpNlHr25sFwdt8fL8zW7SmEjdqXGlZwWgYgSDOrC45V3D4TQcfIJxH1lhZJgUPcrCY&#10;dzszTLS9845ue5+LEMIuQQWF93UipcsKMuiGtiYO3Mk2Bn2ATS51g/cQbioZR9FEGiw5NBRY06qg&#10;7LK/GgXT2B6Of+nP8bFKvz83W2fj82itVL/XLr9AeGr9W/xyr3WYP4b/X8IBcv4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sfZZLBAAAA2wAAAA8AAAAAAAAAAAAAAAAAnwIA&#10;AGRycy9kb3ducmV2LnhtbFBLBQYAAAAABAAEAPcAAACNAwAAAAA=&#10;">
                  <v:imagedata r:id="rId9" o:title="" recolortarget="#495c12"/>
                  <v:shadow on="t" color="#333" opacity="42598f" origin="-.5,-.5" offset="2.74397mm,2.74397mm"/>
                  <v:path arrowok="t"/>
                </v:shape>
                <v:shape id="Рисунок 16" o:spid="_x0000_s1039" type="#_x0000_t75" style="position:absolute;left:476;top:3048;width:8763;height:23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YNNDBAAAA2wAAAA8AAABkcnMvZG93bnJldi54bWxET91qwjAUvh/4DuEMdjfTbSBSjUVEy2A4&#10;0PYBjs2xLTYnsclsfXszGOzufHy/Z5mNphM36n1rWcHbNAFBXFndcq2gLHavcxA+IGvsLJOCO3nI&#10;VpOnJabaDnyg2zHUIoawT1FBE4JLpfRVQwb91DriyJ1tbzBE2NdS9zjEcNPJ9ySZSYMtx4YGHW0a&#10;qi7HH6PA5WN+svvvsr0Xbjh/JVfzsUWlXp7H9QJEoDH8i//cnzrOn8HvL/EAuXo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fYNNDBAAAA2wAAAA8AAAAAAAAAAAAAAAAAnwIA&#10;AGRycy9kb3ducmV2LnhtbFBLBQYAAAAABAAEAPcAAACNAwAAAAA=&#10;">
                  <v:imagedata r:id="rId10" o:title="" blacklevel="-6554f"/>
                  <v:path arrowok="t"/>
                </v:shape>
              </v:group>
            </v:group>
          </v:group>
        </w:pict>
      </w:r>
    </w:p>
    <w:p w:rsidR="002814E0" w:rsidRDefault="002814E0" w:rsidP="000435FD">
      <w:pPr>
        <w:jc w:val="center"/>
        <w:rPr>
          <w:b/>
          <w:color w:val="025A58"/>
          <w:sz w:val="44"/>
        </w:rPr>
      </w:pPr>
      <w:r w:rsidRPr="00471536">
        <w:rPr>
          <w:b/>
          <w:color w:val="025A58"/>
          <w:sz w:val="44"/>
          <w:lang w:val="en-US"/>
        </w:rPr>
        <w:t>V</w:t>
      </w:r>
      <w:r w:rsidRPr="00471536">
        <w:rPr>
          <w:b/>
          <w:color w:val="025A58"/>
          <w:sz w:val="44"/>
          <w:lang w:val="be-BY"/>
        </w:rPr>
        <w:t>І</w:t>
      </w:r>
      <w:r w:rsidRPr="00471536">
        <w:rPr>
          <w:b/>
          <w:color w:val="025A58"/>
          <w:sz w:val="44"/>
          <w:lang w:val="en-US"/>
        </w:rPr>
        <w:t> </w:t>
      </w:r>
      <w:r w:rsidRPr="00471536">
        <w:rPr>
          <w:b/>
          <w:color w:val="025A58"/>
          <w:sz w:val="44"/>
        </w:rPr>
        <w:t xml:space="preserve">Республиканская </w:t>
      </w:r>
    </w:p>
    <w:p w:rsidR="002814E0" w:rsidRDefault="002814E0" w:rsidP="000435FD">
      <w:pPr>
        <w:jc w:val="center"/>
        <w:rPr>
          <w:b/>
          <w:color w:val="025A58"/>
          <w:sz w:val="44"/>
        </w:rPr>
      </w:pPr>
      <w:r w:rsidRPr="00471536">
        <w:rPr>
          <w:b/>
          <w:color w:val="025A58"/>
          <w:sz w:val="44"/>
        </w:rPr>
        <w:t>научно-практическая конференция</w:t>
      </w:r>
    </w:p>
    <w:p w:rsidR="002814E0" w:rsidRPr="00471536" w:rsidRDefault="002814E0" w:rsidP="000435FD">
      <w:pPr>
        <w:jc w:val="center"/>
        <w:rPr>
          <w:b/>
          <w:i/>
          <w:color w:val="025A58"/>
          <w:sz w:val="44"/>
        </w:rPr>
      </w:pPr>
      <w:r>
        <w:rPr>
          <w:b/>
          <w:color w:val="025A58"/>
          <w:sz w:val="44"/>
        </w:rPr>
        <w:t>с международным участием</w:t>
      </w:r>
      <w:r w:rsidRPr="00471536">
        <w:rPr>
          <w:b/>
          <w:color w:val="025A58"/>
          <w:sz w:val="44"/>
        </w:rPr>
        <w:t xml:space="preserve"> </w:t>
      </w:r>
    </w:p>
    <w:p w:rsidR="002814E0" w:rsidRDefault="002814E0" w:rsidP="000435FD">
      <w:pPr>
        <w:ind w:left="-142" w:firstLine="142"/>
        <w:jc w:val="center"/>
        <w:rPr>
          <w:b/>
          <w:color w:val="025A58"/>
          <w:sz w:val="44"/>
        </w:rPr>
      </w:pPr>
    </w:p>
    <w:p w:rsidR="002814E0" w:rsidRPr="00471536" w:rsidRDefault="002814E0" w:rsidP="000435FD">
      <w:pPr>
        <w:ind w:left="-142" w:firstLine="142"/>
        <w:jc w:val="center"/>
        <w:rPr>
          <w:b/>
          <w:color w:val="025A58"/>
          <w:sz w:val="56"/>
        </w:rPr>
      </w:pPr>
      <w:r w:rsidRPr="00471536">
        <w:rPr>
          <w:b/>
          <w:color w:val="025A58"/>
          <w:sz w:val="56"/>
        </w:rPr>
        <w:t xml:space="preserve">НАУЧНО-МЕТОДИЧЕСКОЕ СОПРОВОЖДЕНИЕ ПОВЫШЕНИЯ КВАЛИФИКАЦИИ ПЕДАГОГОВ: </w:t>
      </w:r>
    </w:p>
    <w:p w:rsidR="002814E0" w:rsidRDefault="002814E0" w:rsidP="000435FD">
      <w:pPr>
        <w:ind w:left="-142" w:firstLine="142"/>
        <w:jc w:val="center"/>
        <w:rPr>
          <w:b/>
          <w:color w:val="025A58"/>
          <w:sz w:val="44"/>
        </w:rPr>
      </w:pPr>
      <w:r w:rsidRPr="00471536">
        <w:rPr>
          <w:b/>
          <w:color w:val="025A58"/>
          <w:sz w:val="56"/>
        </w:rPr>
        <w:t>ОПЫТ, ПРОБЛЕМЫ, ПЕРСПЕКТИВЫ</w:t>
      </w:r>
    </w:p>
    <w:p w:rsidR="002814E0" w:rsidRDefault="002814E0" w:rsidP="000435FD">
      <w:pPr>
        <w:jc w:val="center"/>
        <w:rPr>
          <w:b/>
          <w:color w:val="025A58"/>
          <w:sz w:val="44"/>
        </w:rPr>
      </w:pPr>
    </w:p>
    <w:p w:rsidR="002814E0" w:rsidRPr="00471536" w:rsidRDefault="002814E0" w:rsidP="000435FD">
      <w:pPr>
        <w:jc w:val="center"/>
        <w:rPr>
          <w:b/>
          <w:color w:val="025A58"/>
          <w:sz w:val="44"/>
        </w:rPr>
      </w:pPr>
      <w:r w:rsidRPr="00471536">
        <w:rPr>
          <w:b/>
          <w:color w:val="025A58"/>
          <w:sz w:val="44"/>
        </w:rPr>
        <w:t xml:space="preserve">22 мая 2020 года </w:t>
      </w:r>
    </w:p>
    <w:p w:rsidR="002814E0" w:rsidRPr="00471536" w:rsidRDefault="002814E0" w:rsidP="000435FD">
      <w:pPr>
        <w:jc w:val="center"/>
        <w:rPr>
          <w:b/>
          <w:caps/>
          <w:color w:val="025A58"/>
        </w:rPr>
      </w:pPr>
    </w:p>
    <w:p w:rsidR="002814E0" w:rsidRPr="00471536" w:rsidRDefault="002814E0" w:rsidP="000435FD">
      <w:pPr>
        <w:jc w:val="center"/>
        <w:rPr>
          <w:b/>
          <w:caps/>
          <w:color w:val="025A58"/>
        </w:rPr>
      </w:pPr>
      <w:r>
        <w:rPr>
          <w:noProof/>
        </w:rPr>
        <w:pict>
          <v:shape id="Рисунок 2" o:spid="_x0000_s1040" type="#_x0000_t75" style="position:absolute;left:0;text-align:left;margin-left:110.45pt;margin-top:6.65pt;width:258.7pt;height:168.5pt;z-index:-251659264;visibility:visible;mso-wrap-distance-left:10.92pt;mso-wrap-distance-top:2.88pt;mso-wrap-distance-right:13.11pt;mso-wrap-distance-bottom:5.14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">
            <v:imagedata r:id="rId11" o:title=""/>
            <o:lock v:ext="edit" aspectratio="f"/>
          </v:shape>
        </w:pict>
      </w:r>
    </w:p>
    <w:p w:rsidR="002814E0" w:rsidRDefault="002814E0" w:rsidP="00FD6977">
      <w:pPr>
        <w:ind w:right="-440"/>
      </w:pPr>
    </w:p>
    <w:p w:rsidR="002814E0" w:rsidRDefault="002814E0" w:rsidP="00FD6977">
      <w:pPr>
        <w:ind w:right="-440"/>
      </w:pPr>
    </w:p>
    <w:p w:rsidR="002814E0" w:rsidRDefault="002814E0" w:rsidP="00FD6977">
      <w:pPr>
        <w:ind w:right="-440"/>
      </w:pPr>
    </w:p>
    <w:p w:rsidR="002814E0" w:rsidRDefault="002814E0" w:rsidP="00FD6977">
      <w:pPr>
        <w:ind w:right="-440"/>
      </w:pPr>
    </w:p>
    <w:p w:rsidR="002814E0" w:rsidRDefault="002814E0" w:rsidP="00FD6977">
      <w:pPr>
        <w:ind w:right="-440"/>
      </w:pPr>
    </w:p>
    <w:p w:rsidR="002814E0" w:rsidRDefault="002814E0" w:rsidP="00FD6977">
      <w:pPr>
        <w:ind w:right="-440"/>
      </w:pPr>
    </w:p>
    <w:p w:rsidR="002814E0" w:rsidRDefault="002814E0" w:rsidP="00FD6977">
      <w:pPr>
        <w:ind w:right="-440"/>
      </w:pPr>
    </w:p>
    <w:p w:rsidR="002814E0" w:rsidRDefault="002814E0" w:rsidP="00FD6977">
      <w:pPr>
        <w:ind w:right="-440"/>
      </w:pPr>
    </w:p>
    <w:p w:rsidR="002814E0" w:rsidRDefault="002814E0" w:rsidP="00FD6977">
      <w:pPr>
        <w:ind w:right="-440"/>
      </w:pPr>
      <w:r>
        <w:rPr>
          <w:noProof/>
        </w:rPr>
        <w:pict>
          <v:group id="Группа 5" o:spid="_x0000_s1041" style="position:absolute;margin-left:-8.65pt;margin-top:4.1pt;width:125.7pt;height:106.35pt;z-index:-251656192" coordsize="15967,135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">
            <v:shape id="Рисунок 6" o:spid="_x0000_s1042" type="#_x0000_t75" alt="http://www.freeppt.net/background/Light-Simplistic-Business-Backgrounds.jpg" style="position:absolute;left:6414;width:9553;height:8598;flip:y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dFJDAAAAA2gAAAA8AAABkcnMvZG93bnJldi54bWxEj9GKwjAURN8F/yFcwTdNXUWkGkUUcaEg&#10;rPUDLs21rSY3pclq/fuNIOzjMDNnmNWms0Y8qPW1YwWTcQKCuHC65lLBJT+MFiB8QNZoHJOCF3nY&#10;rPu9FabaPfmHHudQighhn6KCKoQmldIXFVn0Y9cQR+/qWoshyraUusVnhFsjv5JkLi3WHBcqbGhX&#10;UXE//1oFkk5mKrPjbp/NZvmRKD+Z7KbUcNBtlyACdeE//Gl/awVzeF+JN0C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V0UkMAAAADaAAAADwAAAAAAAAAAAAAAAACfAgAA&#10;ZHJzL2Rvd25yZXYueG1sUEsFBgAAAAAEAAQA9wAAAIwDAAAAAA==&#10;">
              <v:imagedata r:id="rId6" o:title="" recolortarget="#1d6730"/>
              <v:path arrowok="t"/>
            </v:shape>
            <v:group id="Группа 7" o:spid="_x0000_s1043" style="position:absolute;top:2593;width:12692;height:10918" coordsize="12692,10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<v:shape id="Рисунок 8" o:spid="_x0000_s1044" type="#_x0000_t75" alt="http://www.freeppt.net/background/Light-Simplistic-Business-Backgrounds.jpg" style="position:absolute;top:2320;width:9553;height:8598;rotation:180;flip:y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F9Bm8AAAA2gAAAA8AAABkcnMvZG93bnJldi54bWxET0tqwzAQ3RdyBzGF7Gq5DZTaiRJKoCHb&#10;pj3AIE1sp9bISBN/bl8tCl0+3n93mH2vRoqpC2zguShBEdvgOm4MfH99PL2BSoLssA9MBhZKcNiv&#10;HnZYuzDxJ40XaVQO4VSjgVZkqLVOtiWPqQgDceauIXqUDGOjXcQph/tev5Tlq/bYcW5ocaBjS/bn&#10;cvcGeHNHqgY/LScZb9FKtTjnjFk/zu9bUEKz/Iv/3GdnIG/NV/IN0Pt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vBfQZvAAAANoAAAAPAAAAAAAAAAAAAAAAAJ8CAABkcnMv&#10;ZG93bnJldi54bWxQSwUGAAAAAAQABAD3AAAAiAMAAAAA&#10;">
                <v:imagedata r:id="rId6" o:title="" recolortarget="#1d6730"/>
                <v:path arrowok="t"/>
              </v:shape>
              <v:shape id="Рисунок 9" o:spid="_x0000_s1045" type="#_x0000_t75" alt="http://www.freeppt.net/background/Light-Simplistic-Business-Backgrounds.jpg" style="position:absolute;left:3275;width:9417;height:8734;rotation:180;flip:y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y1XLEAAAA2gAAAA8AAABkcnMvZG93bnJldi54bWxEj0FrwkAUhO+F/oflFXprNvYgGl2DCKFe&#10;SjG2B2+P7DOJZt+mu9uY+utdodDjMDPfMMt8NJ0YyPnWsoJJkoIgrqxuuVbwuS9eZiB8QNbYWSYF&#10;v+QhXz0+LDHT9sI7GspQiwhhn6GCJoQ+k9JXDRn0ie2Jo3e0zmCI0tVSO7xEuOnka5pOpcGW40KD&#10;PW0aqs7lj4mU8ivst8Vw8N9vc9e9X68fU3tS6vlpXC9ABBrDf/ivvdUK5nC/Em+AX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y1XLEAAAA2gAAAA8AAAAAAAAAAAAAAAAA&#10;nwIAAGRycy9kb3ducmV2LnhtbFBLBQYAAAAABAAEAPcAAACQAwAAAAA=&#10;">
                <v:imagedata r:id="rId7" o:title="" recolortarget="#1d6730"/>
                <v:shadow on="t" color="#333" opacity="42598f" origin="-.5,-.5" offset="2.74397mm,2.74397mm"/>
                <v:path arrowok="t"/>
              </v:shape>
            </v:group>
          </v:group>
        </w:pict>
      </w:r>
    </w:p>
    <w:p w:rsidR="002814E0" w:rsidRDefault="002814E0" w:rsidP="00FD6977">
      <w:pPr>
        <w:ind w:right="-440"/>
      </w:pPr>
    </w:p>
    <w:p w:rsidR="002814E0" w:rsidRDefault="002814E0" w:rsidP="00FD6977">
      <w:pPr>
        <w:ind w:right="-440"/>
      </w:pPr>
    </w:p>
    <w:p w:rsidR="002814E0" w:rsidRDefault="002814E0" w:rsidP="00FD6977">
      <w:pPr>
        <w:ind w:right="-440"/>
      </w:pPr>
    </w:p>
    <w:p w:rsidR="002814E0" w:rsidRDefault="002814E0" w:rsidP="00FD6977">
      <w:pPr>
        <w:ind w:right="-440"/>
      </w:pPr>
    </w:p>
    <w:p w:rsidR="002814E0" w:rsidRDefault="002814E0" w:rsidP="00FD6977">
      <w:pPr>
        <w:ind w:right="-440"/>
      </w:pPr>
    </w:p>
    <w:p w:rsidR="002814E0" w:rsidRDefault="002814E0" w:rsidP="00FD6977">
      <w:pPr>
        <w:ind w:right="-440"/>
      </w:pPr>
    </w:p>
    <w:p w:rsidR="002814E0" w:rsidRDefault="002814E0" w:rsidP="00FD6977">
      <w:pPr>
        <w:ind w:right="-440"/>
      </w:pPr>
    </w:p>
    <w:p w:rsidR="002814E0" w:rsidRDefault="002814E0" w:rsidP="00FD6977">
      <w:pPr>
        <w:ind w:right="-440"/>
      </w:pPr>
    </w:p>
    <w:p w:rsidR="002814E0" w:rsidRPr="00471536" w:rsidRDefault="002814E0" w:rsidP="00471536">
      <w:pPr>
        <w:pageBreakBefore/>
        <w:jc w:val="center"/>
        <w:rPr>
          <w:b/>
          <w:caps/>
          <w:color w:val="025A58"/>
          <w:sz w:val="40"/>
        </w:rPr>
      </w:pPr>
      <w:r w:rsidRPr="00471536">
        <w:rPr>
          <w:b/>
          <w:caps/>
          <w:color w:val="025A58"/>
          <w:sz w:val="40"/>
        </w:rPr>
        <w:t>Информационное письмо</w:t>
      </w:r>
    </w:p>
    <w:p w:rsidR="002814E0" w:rsidRPr="00210FF1" w:rsidRDefault="002814E0" w:rsidP="00471536">
      <w:pPr>
        <w:spacing w:before="120" w:after="120"/>
        <w:jc w:val="center"/>
        <w:rPr>
          <w:b/>
        </w:rPr>
      </w:pPr>
      <w:r>
        <w:rPr>
          <w:noProof/>
        </w:rPr>
        <w:pict>
          <v:shape id="Рисунок 74" o:spid="_x0000_s1046" type="#_x0000_t75" alt="http://www.freeppt.net/background/Light-Simplistic-Business-Backgrounds.jpg" style="position:absolute;left:0;text-align:left;margin-left:663.9pt;margin-top:-15.95pt;width:111.85pt;height:103.2pt;z-index:251659264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">
            <v:imagedata r:id="rId12" o:title=""/>
            <o:lock v:ext="edit" aspectratio="f"/>
          </v:shape>
        </w:pict>
      </w:r>
      <w:r w:rsidRPr="00210FF1">
        <w:rPr>
          <w:b/>
        </w:rPr>
        <w:t xml:space="preserve">УВАЖАЕМЫЕ КОЛЛЕГИ! </w:t>
      </w:r>
    </w:p>
    <w:p w:rsidR="002814E0" w:rsidRPr="00705A77" w:rsidRDefault="002814E0" w:rsidP="000435FD">
      <w:pPr>
        <w:ind w:firstLine="708"/>
        <w:jc w:val="both"/>
        <w:rPr>
          <w:sz w:val="26"/>
          <w:szCs w:val="26"/>
        </w:rPr>
      </w:pPr>
      <w:r w:rsidRPr="00705A77">
        <w:rPr>
          <w:sz w:val="26"/>
          <w:szCs w:val="26"/>
        </w:rPr>
        <w:t xml:space="preserve">Приглашаем Вас принять участие в работе </w:t>
      </w:r>
      <w:r w:rsidRPr="00705A77">
        <w:rPr>
          <w:sz w:val="26"/>
          <w:szCs w:val="26"/>
          <w:lang w:val="en-US"/>
        </w:rPr>
        <w:t>V</w:t>
      </w:r>
      <w:r w:rsidRPr="00705A77">
        <w:rPr>
          <w:sz w:val="26"/>
          <w:szCs w:val="26"/>
          <w:lang w:val="be-BY"/>
        </w:rPr>
        <w:t>І </w:t>
      </w:r>
      <w:r w:rsidRPr="00705A77">
        <w:rPr>
          <w:sz w:val="26"/>
          <w:szCs w:val="26"/>
        </w:rPr>
        <w:t>Республиканской научно-практической конференции</w:t>
      </w:r>
      <w:r w:rsidRPr="00705A77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 xml:space="preserve">с международным участием </w:t>
      </w:r>
      <w:r w:rsidRPr="00705A77">
        <w:rPr>
          <w:sz w:val="26"/>
          <w:szCs w:val="26"/>
        </w:rPr>
        <w:t>«</w:t>
      </w:r>
      <w:r w:rsidRPr="00705A77">
        <w:rPr>
          <w:b/>
          <w:sz w:val="26"/>
          <w:szCs w:val="26"/>
        </w:rPr>
        <w:t>Научно-методическое сопровождение повышения квалификации педагогов: опыт, проблемы, перспективы»</w:t>
      </w:r>
      <w:r w:rsidRPr="00705A77">
        <w:rPr>
          <w:sz w:val="26"/>
          <w:szCs w:val="26"/>
        </w:rPr>
        <w:t xml:space="preserve">, которая состоится </w:t>
      </w:r>
      <w:r w:rsidRPr="00705A77">
        <w:rPr>
          <w:b/>
          <w:sz w:val="26"/>
          <w:szCs w:val="26"/>
        </w:rPr>
        <w:t xml:space="preserve">22 мая 2020 года </w:t>
      </w:r>
      <w:r w:rsidRPr="00705A77">
        <w:rPr>
          <w:sz w:val="26"/>
          <w:szCs w:val="26"/>
        </w:rPr>
        <w:t xml:space="preserve">в УО «МГОИРО». </w:t>
      </w:r>
    </w:p>
    <w:p w:rsidR="002814E0" w:rsidRPr="00705A77" w:rsidRDefault="002814E0" w:rsidP="000435FD">
      <w:pPr>
        <w:spacing w:line="276" w:lineRule="auto"/>
        <w:jc w:val="center"/>
        <w:rPr>
          <w:sz w:val="26"/>
          <w:szCs w:val="26"/>
        </w:rPr>
      </w:pPr>
      <w:r w:rsidRPr="00705A77">
        <w:rPr>
          <w:sz w:val="26"/>
          <w:szCs w:val="26"/>
        </w:rPr>
        <w:t xml:space="preserve">Проблемное поле конференции: </w:t>
      </w:r>
    </w:p>
    <w:p w:rsidR="002814E0" w:rsidRPr="00705A77" w:rsidRDefault="002814E0" w:rsidP="00705A77">
      <w:pPr>
        <w:pStyle w:val="ListParagraph"/>
        <w:numPr>
          <w:ilvl w:val="0"/>
          <w:numId w:val="2"/>
        </w:numPr>
        <w:ind w:left="284" w:hanging="284"/>
        <w:jc w:val="both"/>
        <w:rPr>
          <w:sz w:val="26"/>
          <w:szCs w:val="26"/>
        </w:rPr>
      </w:pPr>
      <w:r w:rsidRPr="00705A77">
        <w:rPr>
          <w:sz w:val="26"/>
          <w:szCs w:val="26"/>
        </w:rPr>
        <w:t>Актуальные направления инновационной и экспериментальной деятельности педагогов.</w:t>
      </w:r>
    </w:p>
    <w:p w:rsidR="002814E0" w:rsidRPr="00705A77" w:rsidRDefault="002814E0" w:rsidP="00705A77">
      <w:pPr>
        <w:pStyle w:val="ListParagraph"/>
        <w:numPr>
          <w:ilvl w:val="0"/>
          <w:numId w:val="2"/>
        </w:numPr>
        <w:ind w:left="284" w:hanging="284"/>
        <w:jc w:val="both"/>
        <w:rPr>
          <w:sz w:val="26"/>
          <w:szCs w:val="26"/>
        </w:rPr>
      </w:pPr>
      <w:r w:rsidRPr="00705A77">
        <w:rPr>
          <w:sz w:val="26"/>
          <w:szCs w:val="26"/>
        </w:rPr>
        <w:t>Эффективные образовательные практики изучения учебных предметов в системе общего среднего образования.</w:t>
      </w:r>
    </w:p>
    <w:p w:rsidR="002814E0" w:rsidRPr="00705A77" w:rsidRDefault="002814E0" w:rsidP="00705A77">
      <w:pPr>
        <w:pStyle w:val="ListParagraph"/>
        <w:numPr>
          <w:ilvl w:val="0"/>
          <w:numId w:val="2"/>
        </w:numPr>
        <w:ind w:left="284" w:hanging="284"/>
        <w:jc w:val="both"/>
        <w:rPr>
          <w:sz w:val="26"/>
          <w:szCs w:val="26"/>
        </w:rPr>
      </w:pPr>
      <w:r w:rsidRPr="00705A77">
        <w:rPr>
          <w:sz w:val="26"/>
          <w:szCs w:val="26"/>
        </w:rPr>
        <w:t>Опыт формирования эмоционально-ценностного отношения учащихся к героическому прошлому белорусского народа  на уроках и во внеклассной работе.</w:t>
      </w:r>
    </w:p>
    <w:p w:rsidR="002814E0" w:rsidRPr="00705A77" w:rsidRDefault="002814E0" w:rsidP="00705A77">
      <w:pPr>
        <w:pStyle w:val="ListParagraph"/>
        <w:numPr>
          <w:ilvl w:val="0"/>
          <w:numId w:val="2"/>
        </w:numPr>
        <w:ind w:left="284" w:hanging="284"/>
        <w:jc w:val="both"/>
        <w:rPr>
          <w:sz w:val="26"/>
          <w:szCs w:val="26"/>
        </w:rPr>
      </w:pPr>
      <w:r w:rsidRPr="00705A77">
        <w:rPr>
          <w:sz w:val="26"/>
          <w:szCs w:val="26"/>
        </w:rPr>
        <w:t xml:space="preserve">Развитие критического мышления и нравственных качеств учащихся в условиях медиакультуры. </w:t>
      </w:r>
    </w:p>
    <w:p w:rsidR="002814E0" w:rsidRPr="00705A77" w:rsidRDefault="002814E0" w:rsidP="00705A77">
      <w:pPr>
        <w:pStyle w:val="ListParagraph"/>
        <w:numPr>
          <w:ilvl w:val="0"/>
          <w:numId w:val="2"/>
        </w:numPr>
        <w:ind w:left="284" w:hanging="284"/>
        <w:jc w:val="both"/>
        <w:rPr>
          <w:sz w:val="26"/>
          <w:szCs w:val="26"/>
        </w:rPr>
      </w:pPr>
      <w:r w:rsidRPr="00705A77">
        <w:rPr>
          <w:sz w:val="26"/>
          <w:szCs w:val="26"/>
        </w:rPr>
        <w:t xml:space="preserve">Совершенствование естественнонаучного образования учащихся посредством имплементации в образовательный процесс целей устойчивого развития. </w:t>
      </w:r>
    </w:p>
    <w:p w:rsidR="002814E0" w:rsidRPr="00705A77" w:rsidRDefault="002814E0" w:rsidP="00705A77">
      <w:pPr>
        <w:pStyle w:val="ListParagraph"/>
        <w:numPr>
          <w:ilvl w:val="0"/>
          <w:numId w:val="2"/>
        </w:numPr>
        <w:ind w:left="284" w:hanging="284"/>
        <w:jc w:val="both"/>
        <w:rPr>
          <w:sz w:val="26"/>
          <w:szCs w:val="26"/>
        </w:rPr>
      </w:pPr>
      <w:r w:rsidRPr="00705A77">
        <w:rPr>
          <w:sz w:val="26"/>
          <w:szCs w:val="26"/>
        </w:rPr>
        <w:t>Актуальные вопросы профориентации, допрофильной и профильной подготовки  в учреждениях общего среднего образования.</w:t>
      </w:r>
    </w:p>
    <w:p w:rsidR="002814E0" w:rsidRPr="00705A77" w:rsidRDefault="002814E0" w:rsidP="00705A77">
      <w:pPr>
        <w:pStyle w:val="ListParagraph"/>
        <w:numPr>
          <w:ilvl w:val="0"/>
          <w:numId w:val="2"/>
        </w:numPr>
        <w:ind w:left="284" w:hanging="284"/>
        <w:jc w:val="both"/>
        <w:rPr>
          <w:sz w:val="26"/>
          <w:szCs w:val="26"/>
        </w:rPr>
      </w:pPr>
      <w:r w:rsidRPr="00705A77">
        <w:rPr>
          <w:sz w:val="26"/>
          <w:szCs w:val="26"/>
        </w:rPr>
        <w:t>Содержательные и методические аспекты реализации компетентностной парадигмы  в системе общего среднего образования.</w:t>
      </w:r>
    </w:p>
    <w:p w:rsidR="002814E0" w:rsidRPr="00705A77" w:rsidRDefault="002814E0" w:rsidP="00705A77">
      <w:pPr>
        <w:pStyle w:val="ListParagraph"/>
        <w:numPr>
          <w:ilvl w:val="0"/>
          <w:numId w:val="2"/>
        </w:numPr>
        <w:ind w:left="284" w:hanging="284"/>
        <w:jc w:val="both"/>
        <w:rPr>
          <w:sz w:val="26"/>
          <w:szCs w:val="26"/>
        </w:rPr>
      </w:pPr>
      <w:r w:rsidRPr="00705A77">
        <w:rPr>
          <w:sz w:val="26"/>
          <w:szCs w:val="26"/>
        </w:rPr>
        <w:t>Специфика непрерывного образования педагогов в современном культурно-образовательном информационном  пространстве.</w:t>
      </w:r>
    </w:p>
    <w:p w:rsidR="002814E0" w:rsidRPr="00705A77" w:rsidRDefault="002814E0" w:rsidP="00705A77">
      <w:pPr>
        <w:pStyle w:val="ListParagraph"/>
        <w:numPr>
          <w:ilvl w:val="0"/>
          <w:numId w:val="2"/>
        </w:numPr>
        <w:ind w:left="284" w:hanging="284"/>
        <w:jc w:val="both"/>
        <w:rPr>
          <w:sz w:val="26"/>
          <w:szCs w:val="26"/>
        </w:rPr>
      </w:pPr>
      <w:r w:rsidRPr="00705A77">
        <w:rPr>
          <w:sz w:val="26"/>
          <w:szCs w:val="26"/>
        </w:rPr>
        <w:t>Дидактические основы междисциплинарной интеграции учебных предметов естественнонаучного и социально-гуманитарного циклов.</w:t>
      </w:r>
    </w:p>
    <w:p w:rsidR="002814E0" w:rsidRPr="00705A77" w:rsidRDefault="002814E0" w:rsidP="000435FD">
      <w:pPr>
        <w:jc w:val="both"/>
        <w:rPr>
          <w:b/>
          <w:sz w:val="12"/>
          <w:szCs w:val="26"/>
        </w:rPr>
      </w:pPr>
    </w:p>
    <w:p w:rsidR="002814E0" w:rsidRPr="00705A77" w:rsidRDefault="002814E0" w:rsidP="000435FD">
      <w:pPr>
        <w:jc w:val="both"/>
        <w:rPr>
          <w:sz w:val="26"/>
          <w:szCs w:val="26"/>
        </w:rPr>
      </w:pPr>
      <w:r w:rsidRPr="00705A77">
        <w:rPr>
          <w:b/>
          <w:sz w:val="26"/>
          <w:szCs w:val="26"/>
        </w:rPr>
        <w:t xml:space="preserve">Рабочие языки конференции: </w:t>
      </w:r>
      <w:r w:rsidRPr="00705A77">
        <w:rPr>
          <w:sz w:val="26"/>
          <w:szCs w:val="26"/>
        </w:rPr>
        <w:t xml:space="preserve">белорусский и русский. </w:t>
      </w:r>
    </w:p>
    <w:p w:rsidR="002814E0" w:rsidRPr="00705A77" w:rsidRDefault="002814E0" w:rsidP="000435FD">
      <w:pPr>
        <w:jc w:val="both"/>
        <w:rPr>
          <w:sz w:val="26"/>
          <w:szCs w:val="26"/>
        </w:rPr>
      </w:pPr>
      <w:r w:rsidRPr="00705A77">
        <w:rPr>
          <w:b/>
          <w:sz w:val="26"/>
          <w:szCs w:val="26"/>
        </w:rPr>
        <w:t xml:space="preserve">Регламент: </w:t>
      </w:r>
      <w:r w:rsidRPr="00705A77">
        <w:rPr>
          <w:sz w:val="26"/>
          <w:szCs w:val="26"/>
        </w:rPr>
        <w:t xml:space="preserve">пленарный доклад – </w:t>
      </w:r>
      <w:r w:rsidRPr="00705A77">
        <w:rPr>
          <w:b/>
          <w:sz w:val="26"/>
          <w:szCs w:val="26"/>
        </w:rPr>
        <w:t>до 20 минут</w:t>
      </w:r>
      <w:r w:rsidRPr="00705A77">
        <w:rPr>
          <w:sz w:val="26"/>
          <w:szCs w:val="26"/>
        </w:rPr>
        <w:t>,</w:t>
      </w:r>
      <w:r w:rsidRPr="00705A77">
        <w:rPr>
          <w:b/>
          <w:sz w:val="26"/>
          <w:szCs w:val="26"/>
        </w:rPr>
        <w:t xml:space="preserve"> </w:t>
      </w:r>
      <w:r w:rsidRPr="00705A77">
        <w:rPr>
          <w:sz w:val="26"/>
          <w:szCs w:val="26"/>
        </w:rPr>
        <w:t xml:space="preserve">секционный доклад – </w:t>
      </w:r>
      <w:r w:rsidRPr="00705A77">
        <w:rPr>
          <w:b/>
          <w:sz w:val="26"/>
          <w:szCs w:val="26"/>
        </w:rPr>
        <w:t>до 10 минут</w:t>
      </w:r>
      <w:r w:rsidRPr="00705A77">
        <w:rPr>
          <w:sz w:val="26"/>
          <w:szCs w:val="26"/>
        </w:rPr>
        <w:t>.</w:t>
      </w:r>
    </w:p>
    <w:p w:rsidR="002814E0" w:rsidRPr="00705A77" w:rsidRDefault="002814E0" w:rsidP="000435FD">
      <w:pPr>
        <w:jc w:val="both"/>
        <w:rPr>
          <w:b/>
          <w:sz w:val="12"/>
          <w:szCs w:val="26"/>
        </w:rPr>
      </w:pPr>
    </w:p>
    <w:p w:rsidR="002814E0" w:rsidRPr="00705A77" w:rsidRDefault="002814E0" w:rsidP="000435FD">
      <w:pPr>
        <w:jc w:val="center"/>
        <w:rPr>
          <w:i/>
          <w:sz w:val="26"/>
          <w:szCs w:val="26"/>
        </w:rPr>
      </w:pPr>
      <w:r w:rsidRPr="00705A77">
        <w:rPr>
          <w:i/>
          <w:sz w:val="26"/>
          <w:szCs w:val="26"/>
        </w:rPr>
        <w:t xml:space="preserve">Координатор конференции: </w:t>
      </w:r>
    </w:p>
    <w:p w:rsidR="002814E0" w:rsidRPr="00705A77" w:rsidRDefault="002814E0" w:rsidP="000435FD">
      <w:pPr>
        <w:jc w:val="both"/>
        <w:rPr>
          <w:b/>
          <w:sz w:val="26"/>
          <w:szCs w:val="26"/>
        </w:rPr>
      </w:pPr>
      <w:r w:rsidRPr="00705A77">
        <w:rPr>
          <w:b/>
          <w:sz w:val="26"/>
          <w:szCs w:val="26"/>
        </w:rPr>
        <w:t>Гирина Валентина Николаевна,</w:t>
      </w:r>
    </w:p>
    <w:p w:rsidR="002814E0" w:rsidRPr="00705A77" w:rsidRDefault="002814E0" w:rsidP="00705A77">
      <w:pPr>
        <w:ind w:left="3544"/>
        <w:jc w:val="both"/>
        <w:rPr>
          <w:i/>
          <w:sz w:val="26"/>
          <w:szCs w:val="26"/>
        </w:rPr>
      </w:pPr>
      <w:r w:rsidRPr="00705A77">
        <w:rPr>
          <w:i/>
          <w:sz w:val="26"/>
          <w:szCs w:val="26"/>
        </w:rPr>
        <w:t>заведующий кафедрой дидактики и частных методик</w:t>
      </w:r>
    </w:p>
    <w:p w:rsidR="002814E0" w:rsidRPr="00705A77" w:rsidRDefault="002814E0" w:rsidP="00705A77">
      <w:pPr>
        <w:ind w:left="3544"/>
        <w:jc w:val="both"/>
        <w:rPr>
          <w:b/>
          <w:sz w:val="26"/>
          <w:szCs w:val="26"/>
        </w:rPr>
      </w:pPr>
      <w:r w:rsidRPr="00705A77">
        <w:rPr>
          <w:sz w:val="26"/>
          <w:szCs w:val="26"/>
        </w:rPr>
        <w:t>контактный телефон: +375 (29) 740 78 08 (</w:t>
      </w:r>
      <w:r w:rsidRPr="00705A77">
        <w:rPr>
          <w:sz w:val="26"/>
          <w:szCs w:val="26"/>
          <w:lang w:val="en-US"/>
        </w:rPr>
        <w:t>MT</w:t>
      </w:r>
      <w:r w:rsidRPr="00705A77">
        <w:rPr>
          <w:sz w:val="26"/>
          <w:szCs w:val="26"/>
        </w:rPr>
        <w:t>С)</w:t>
      </w:r>
    </w:p>
    <w:p w:rsidR="002814E0" w:rsidRPr="00705A77" w:rsidRDefault="002814E0" w:rsidP="000435FD">
      <w:pPr>
        <w:jc w:val="center"/>
        <w:rPr>
          <w:i/>
          <w:sz w:val="26"/>
          <w:szCs w:val="26"/>
        </w:rPr>
      </w:pPr>
      <w:r w:rsidRPr="00705A77">
        <w:rPr>
          <w:i/>
          <w:sz w:val="26"/>
          <w:szCs w:val="26"/>
        </w:rPr>
        <w:t xml:space="preserve">Технические секретари конференции: </w:t>
      </w:r>
    </w:p>
    <w:p w:rsidR="002814E0" w:rsidRPr="00705A77" w:rsidRDefault="002814E0" w:rsidP="000435FD">
      <w:pPr>
        <w:jc w:val="both"/>
        <w:rPr>
          <w:b/>
          <w:sz w:val="26"/>
          <w:szCs w:val="26"/>
        </w:rPr>
      </w:pPr>
      <w:r w:rsidRPr="00705A77">
        <w:rPr>
          <w:b/>
          <w:sz w:val="26"/>
          <w:szCs w:val="26"/>
        </w:rPr>
        <w:t>Мельниченко Юрий Сергеевич,</w:t>
      </w:r>
      <w:bookmarkStart w:id="0" w:name="_GoBack"/>
      <w:bookmarkEnd w:id="0"/>
    </w:p>
    <w:p w:rsidR="002814E0" w:rsidRPr="00705A77" w:rsidRDefault="002814E0" w:rsidP="00705A77">
      <w:pPr>
        <w:ind w:left="2552"/>
        <w:jc w:val="both"/>
        <w:rPr>
          <w:i/>
          <w:sz w:val="26"/>
          <w:szCs w:val="26"/>
        </w:rPr>
      </w:pPr>
      <w:r w:rsidRPr="00705A77">
        <w:rPr>
          <w:i/>
          <w:sz w:val="26"/>
          <w:szCs w:val="26"/>
        </w:rPr>
        <w:t>старший преподаватель кафедры  дидактики и частных методик</w:t>
      </w:r>
    </w:p>
    <w:p w:rsidR="002814E0" w:rsidRPr="00705A77" w:rsidRDefault="002814E0" w:rsidP="00705A77">
      <w:pPr>
        <w:ind w:left="2552"/>
        <w:jc w:val="both"/>
        <w:rPr>
          <w:b/>
          <w:sz w:val="26"/>
          <w:szCs w:val="26"/>
        </w:rPr>
      </w:pPr>
      <w:r w:rsidRPr="00705A77">
        <w:rPr>
          <w:sz w:val="26"/>
          <w:szCs w:val="26"/>
        </w:rPr>
        <w:t>контактный телефон: +375 (29) 5 475 175 (</w:t>
      </w:r>
      <w:r w:rsidRPr="00705A77">
        <w:rPr>
          <w:sz w:val="26"/>
          <w:szCs w:val="26"/>
          <w:lang w:val="en-US"/>
        </w:rPr>
        <w:t>MT</w:t>
      </w:r>
      <w:r w:rsidRPr="00705A77">
        <w:rPr>
          <w:sz w:val="26"/>
          <w:szCs w:val="26"/>
        </w:rPr>
        <w:t>С)</w:t>
      </w:r>
    </w:p>
    <w:p w:rsidR="002814E0" w:rsidRPr="00705A77" w:rsidRDefault="002814E0" w:rsidP="000435FD">
      <w:pPr>
        <w:jc w:val="both"/>
        <w:rPr>
          <w:sz w:val="26"/>
          <w:szCs w:val="26"/>
        </w:rPr>
      </w:pPr>
    </w:p>
    <w:p w:rsidR="002814E0" w:rsidRPr="00705A77" w:rsidRDefault="002814E0" w:rsidP="000435FD">
      <w:pPr>
        <w:jc w:val="both"/>
        <w:rPr>
          <w:b/>
          <w:sz w:val="26"/>
          <w:szCs w:val="26"/>
        </w:rPr>
      </w:pPr>
      <w:r w:rsidRPr="00705A77">
        <w:rPr>
          <w:b/>
          <w:sz w:val="26"/>
          <w:szCs w:val="26"/>
        </w:rPr>
        <w:t>Иванов Александр Иванович,</w:t>
      </w:r>
    </w:p>
    <w:p w:rsidR="002814E0" w:rsidRPr="00705A77" w:rsidRDefault="002814E0" w:rsidP="00705A77">
      <w:pPr>
        <w:ind w:left="2552"/>
        <w:jc w:val="both"/>
        <w:rPr>
          <w:i/>
          <w:sz w:val="26"/>
          <w:szCs w:val="26"/>
        </w:rPr>
      </w:pPr>
      <w:r w:rsidRPr="00705A77">
        <w:rPr>
          <w:i/>
          <w:sz w:val="26"/>
          <w:szCs w:val="26"/>
        </w:rPr>
        <w:t>старший преподаватель кафедры  дидактики и частных методик</w:t>
      </w:r>
    </w:p>
    <w:p w:rsidR="002814E0" w:rsidRPr="00705A77" w:rsidRDefault="002814E0" w:rsidP="00705A77">
      <w:pPr>
        <w:ind w:left="2552"/>
        <w:jc w:val="both"/>
        <w:rPr>
          <w:sz w:val="26"/>
          <w:szCs w:val="26"/>
        </w:rPr>
      </w:pPr>
      <w:r w:rsidRPr="00705A77">
        <w:rPr>
          <w:sz w:val="26"/>
          <w:szCs w:val="26"/>
        </w:rPr>
        <w:t>контактный телефон: +375  (29) 6 940392 (ВЕЛКОМ)</w:t>
      </w:r>
    </w:p>
    <w:p w:rsidR="002814E0" w:rsidRPr="00705A77" w:rsidRDefault="002814E0" w:rsidP="000435FD">
      <w:pPr>
        <w:ind w:firstLine="709"/>
        <w:jc w:val="both"/>
        <w:rPr>
          <w:b/>
          <w:sz w:val="26"/>
          <w:szCs w:val="26"/>
        </w:rPr>
      </w:pPr>
      <w:r w:rsidRPr="00705A77">
        <w:rPr>
          <w:b/>
          <w:sz w:val="26"/>
          <w:szCs w:val="26"/>
        </w:rPr>
        <w:t>Порядок предоставления материалов для участия в конференции:</w:t>
      </w:r>
    </w:p>
    <w:p w:rsidR="002814E0" w:rsidRPr="00705A77" w:rsidRDefault="002814E0" w:rsidP="000435FD">
      <w:pPr>
        <w:ind w:firstLine="709"/>
        <w:jc w:val="both"/>
        <w:rPr>
          <w:b/>
          <w:sz w:val="26"/>
          <w:szCs w:val="26"/>
        </w:rPr>
      </w:pPr>
      <w:r w:rsidRPr="00705A77">
        <w:rPr>
          <w:sz w:val="26"/>
          <w:szCs w:val="26"/>
        </w:rPr>
        <w:t xml:space="preserve">До </w:t>
      </w:r>
      <w:r w:rsidRPr="00705A77">
        <w:rPr>
          <w:b/>
          <w:color w:val="FF0000"/>
          <w:sz w:val="26"/>
          <w:szCs w:val="26"/>
        </w:rPr>
        <w:t>29</w:t>
      </w:r>
      <w:r w:rsidRPr="00705A77">
        <w:rPr>
          <w:b/>
          <w:sz w:val="26"/>
          <w:szCs w:val="26"/>
        </w:rPr>
        <w:t xml:space="preserve"> </w:t>
      </w:r>
      <w:r w:rsidRPr="00705A77">
        <w:rPr>
          <w:b/>
          <w:color w:val="FF0000"/>
          <w:sz w:val="26"/>
          <w:szCs w:val="26"/>
        </w:rPr>
        <w:t>апреля</w:t>
      </w:r>
      <w:r w:rsidRPr="00705A77">
        <w:rPr>
          <w:color w:val="FF0000"/>
          <w:sz w:val="26"/>
          <w:szCs w:val="26"/>
        </w:rPr>
        <w:t xml:space="preserve"> </w:t>
      </w:r>
      <w:r w:rsidRPr="00705A77">
        <w:rPr>
          <w:b/>
          <w:color w:val="FF0000"/>
          <w:sz w:val="26"/>
          <w:szCs w:val="26"/>
        </w:rPr>
        <w:t xml:space="preserve">2020 года </w:t>
      </w:r>
      <w:r w:rsidRPr="00705A77">
        <w:rPr>
          <w:sz w:val="26"/>
          <w:szCs w:val="26"/>
        </w:rPr>
        <w:t>включительно</w:t>
      </w:r>
      <w:r w:rsidRPr="00705A77">
        <w:rPr>
          <w:b/>
          <w:sz w:val="26"/>
          <w:szCs w:val="26"/>
        </w:rPr>
        <w:t xml:space="preserve"> необходимо:</w:t>
      </w:r>
    </w:p>
    <w:p w:rsidR="002814E0" w:rsidRPr="00705A77" w:rsidRDefault="002814E0" w:rsidP="000435FD">
      <w:pPr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– </w:t>
      </w:r>
      <w:r w:rsidRPr="00705A77">
        <w:rPr>
          <w:b/>
          <w:sz w:val="26"/>
          <w:szCs w:val="26"/>
        </w:rPr>
        <w:t xml:space="preserve">пройти электронную регистрацию, для этого </w:t>
      </w:r>
      <w:r w:rsidRPr="00705A77">
        <w:rPr>
          <w:sz w:val="26"/>
          <w:szCs w:val="26"/>
        </w:rPr>
        <w:t>заполнить </w:t>
      </w:r>
      <w:hyperlink r:id="rId13" w:tgtFrame="_blank" w:history="1">
        <w:r w:rsidRPr="00705A77">
          <w:rPr>
            <w:b/>
            <w:bCs/>
            <w:sz w:val="26"/>
            <w:szCs w:val="26"/>
          </w:rPr>
          <w:t>Регистрационную карту</w:t>
        </w:r>
      </w:hyperlink>
      <w:r w:rsidRPr="00705A77">
        <w:rPr>
          <w:sz w:val="26"/>
          <w:szCs w:val="26"/>
        </w:rPr>
        <w:t> (Нажмите CTRL и щелкните ссылку) участника;</w:t>
      </w:r>
    </w:p>
    <w:p w:rsidR="002814E0" w:rsidRPr="00705A77" w:rsidRDefault="002814E0" w:rsidP="00705A77">
      <w:pPr>
        <w:ind w:firstLine="709"/>
        <w:rPr>
          <w:b/>
          <w:color w:val="FF0000"/>
          <w:sz w:val="26"/>
          <w:szCs w:val="26"/>
          <w:lang w:val="pt-BR"/>
        </w:rPr>
      </w:pPr>
      <w:r>
        <w:rPr>
          <w:sz w:val="26"/>
          <w:szCs w:val="26"/>
        </w:rPr>
        <w:t>– </w:t>
      </w:r>
      <w:r w:rsidRPr="00705A77">
        <w:rPr>
          <w:sz w:val="26"/>
          <w:szCs w:val="26"/>
        </w:rPr>
        <w:t>направить в оргкомитет конференции электронную версию текста доклада на адрес электронной почты (</w:t>
      </w:r>
      <w:hyperlink r:id="rId14" w:history="1">
        <w:r w:rsidRPr="00705A77">
          <w:rPr>
            <w:color w:val="FF0000"/>
            <w:sz w:val="26"/>
            <w:szCs w:val="26"/>
            <w:lang w:val="en-US"/>
          </w:rPr>
          <w:t>conf</w:t>
        </w:r>
        <w:r w:rsidRPr="00705A77">
          <w:rPr>
            <w:color w:val="FF0000"/>
            <w:sz w:val="26"/>
            <w:szCs w:val="26"/>
          </w:rPr>
          <w:t>@</w:t>
        </w:r>
        <w:r w:rsidRPr="00705A77">
          <w:rPr>
            <w:color w:val="FF0000"/>
            <w:sz w:val="26"/>
            <w:szCs w:val="26"/>
            <w:lang w:val="en-US"/>
          </w:rPr>
          <w:t>mogileviro</w:t>
        </w:r>
        <w:r w:rsidRPr="00705A77">
          <w:rPr>
            <w:color w:val="FF0000"/>
            <w:sz w:val="26"/>
            <w:szCs w:val="26"/>
          </w:rPr>
          <w:t>.</w:t>
        </w:r>
        <w:r w:rsidRPr="00705A77">
          <w:rPr>
            <w:color w:val="FF0000"/>
            <w:sz w:val="26"/>
            <w:szCs w:val="26"/>
            <w:lang w:val="en-US"/>
          </w:rPr>
          <w:t>by</w:t>
        </w:r>
      </w:hyperlink>
      <w:r w:rsidRPr="00705A77">
        <w:rPr>
          <w:sz w:val="26"/>
          <w:szCs w:val="26"/>
        </w:rPr>
        <w:t>) с указанием фамилии автора (ов). Имя файла должно включать фамилию автора и номер проблемного поля, например, Иванов_1. Каждый участник конференции представляет только одни материалы (персонально или в соавторстве).</w:t>
      </w:r>
    </w:p>
    <w:p w:rsidR="002814E0" w:rsidRPr="00705A77" w:rsidRDefault="002814E0" w:rsidP="000435FD">
      <w:pPr>
        <w:ind w:firstLine="709"/>
        <w:jc w:val="both"/>
        <w:rPr>
          <w:sz w:val="12"/>
          <w:szCs w:val="26"/>
        </w:rPr>
      </w:pPr>
      <w:r w:rsidRPr="00705A77">
        <w:rPr>
          <w:sz w:val="12"/>
          <w:szCs w:val="26"/>
        </w:rPr>
        <w:t xml:space="preserve"> </w:t>
      </w:r>
    </w:p>
    <w:p w:rsidR="002814E0" w:rsidRPr="00705A77" w:rsidRDefault="002814E0" w:rsidP="000435FD">
      <w:pPr>
        <w:ind w:firstLine="709"/>
        <w:jc w:val="both"/>
        <w:rPr>
          <w:sz w:val="26"/>
          <w:szCs w:val="26"/>
        </w:rPr>
      </w:pPr>
      <w:r w:rsidRPr="00705A77">
        <w:rPr>
          <w:b/>
          <w:sz w:val="26"/>
          <w:szCs w:val="26"/>
        </w:rPr>
        <w:t>Требования к материалам: объем материалов – 2-3 страницы формата А 4</w:t>
      </w:r>
      <w:r w:rsidRPr="00705A77">
        <w:rPr>
          <w:sz w:val="26"/>
          <w:szCs w:val="26"/>
        </w:rPr>
        <w:t xml:space="preserve">, набранных в редакторе </w:t>
      </w:r>
      <w:r w:rsidRPr="00705A77">
        <w:rPr>
          <w:sz w:val="26"/>
          <w:szCs w:val="26"/>
          <w:lang w:val="en-US"/>
        </w:rPr>
        <w:t>Word</w:t>
      </w:r>
      <w:r w:rsidRPr="00705A77">
        <w:rPr>
          <w:sz w:val="26"/>
          <w:szCs w:val="26"/>
        </w:rPr>
        <w:t xml:space="preserve"> (версия не ниже 6.0) для </w:t>
      </w:r>
      <w:r w:rsidRPr="00705A77">
        <w:rPr>
          <w:sz w:val="26"/>
          <w:szCs w:val="26"/>
          <w:lang w:val="en-US"/>
        </w:rPr>
        <w:t>Windows</w:t>
      </w:r>
      <w:r w:rsidRPr="00705A77">
        <w:rPr>
          <w:sz w:val="26"/>
          <w:szCs w:val="26"/>
        </w:rPr>
        <w:t xml:space="preserve"> через 1</w:t>
      </w:r>
      <w:r>
        <w:rPr>
          <w:sz w:val="26"/>
          <w:szCs w:val="26"/>
        </w:rPr>
        <w:t> </w:t>
      </w:r>
      <w:r w:rsidRPr="00705A77">
        <w:rPr>
          <w:sz w:val="26"/>
          <w:szCs w:val="26"/>
        </w:rPr>
        <w:t xml:space="preserve">интервал шрифтом </w:t>
      </w:r>
      <w:r w:rsidRPr="00705A77">
        <w:rPr>
          <w:sz w:val="26"/>
          <w:szCs w:val="26"/>
          <w:lang w:val="en-US"/>
        </w:rPr>
        <w:t>Times</w:t>
      </w:r>
      <w:r w:rsidRPr="00705A77">
        <w:rPr>
          <w:sz w:val="26"/>
          <w:szCs w:val="26"/>
        </w:rPr>
        <w:t xml:space="preserve"> </w:t>
      </w:r>
      <w:r w:rsidRPr="00705A77">
        <w:rPr>
          <w:sz w:val="26"/>
          <w:szCs w:val="26"/>
          <w:lang w:val="en-US"/>
        </w:rPr>
        <w:t>New</w:t>
      </w:r>
      <w:r w:rsidRPr="00705A77">
        <w:rPr>
          <w:sz w:val="26"/>
          <w:szCs w:val="26"/>
        </w:rPr>
        <w:t xml:space="preserve"> </w:t>
      </w:r>
      <w:r w:rsidRPr="00705A77">
        <w:rPr>
          <w:sz w:val="26"/>
          <w:szCs w:val="26"/>
          <w:lang w:val="en-US"/>
        </w:rPr>
        <w:t>Roman</w:t>
      </w:r>
      <w:r>
        <w:rPr>
          <w:sz w:val="26"/>
          <w:szCs w:val="26"/>
        </w:rPr>
        <w:t> </w:t>
      </w:r>
      <w:r w:rsidRPr="00705A77">
        <w:rPr>
          <w:sz w:val="26"/>
          <w:szCs w:val="26"/>
        </w:rPr>
        <w:t>14. Все поля (верхнее, нижнее, левое и правое) – по 25</w:t>
      </w:r>
      <w:r>
        <w:rPr>
          <w:sz w:val="26"/>
          <w:szCs w:val="26"/>
        </w:rPr>
        <w:t> </w:t>
      </w:r>
      <w:r w:rsidRPr="00705A77">
        <w:rPr>
          <w:sz w:val="26"/>
          <w:szCs w:val="26"/>
        </w:rPr>
        <w:t>мм. Первая строка – фамилия(и) и инициалы автора(ов), город, страна</w:t>
      </w:r>
      <w:r w:rsidRPr="00705A77">
        <w:rPr>
          <w:color w:val="FF0000"/>
          <w:sz w:val="26"/>
          <w:szCs w:val="26"/>
        </w:rPr>
        <w:t xml:space="preserve"> </w:t>
      </w:r>
      <w:r w:rsidRPr="00705A77">
        <w:rPr>
          <w:sz w:val="26"/>
          <w:szCs w:val="26"/>
        </w:rPr>
        <w:t xml:space="preserve">(выравнивание по правому краю). </w:t>
      </w:r>
      <w:r w:rsidRPr="00705A77">
        <w:rPr>
          <w:bCs/>
          <w:spacing w:val="-2"/>
          <w:sz w:val="26"/>
          <w:szCs w:val="26"/>
        </w:rPr>
        <w:t xml:space="preserve">Не допускается выравнивание текста с использованием знака пробела. </w:t>
      </w:r>
      <w:r w:rsidRPr="00705A77">
        <w:rPr>
          <w:sz w:val="26"/>
          <w:szCs w:val="26"/>
        </w:rPr>
        <w:t>Через строку – название материалов заглавными буквами. Еще через строку печатается текст (абзацный отступ 1,25</w:t>
      </w:r>
      <w:r>
        <w:rPr>
          <w:sz w:val="26"/>
          <w:szCs w:val="26"/>
        </w:rPr>
        <w:t> </w:t>
      </w:r>
      <w:r w:rsidRPr="00705A77">
        <w:rPr>
          <w:sz w:val="26"/>
          <w:szCs w:val="26"/>
        </w:rPr>
        <w:t xml:space="preserve">см). </w:t>
      </w:r>
      <w:r w:rsidRPr="00705A77">
        <w:rPr>
          <w:spacing w:val="-6"/>
          <w:sz w:val="26"/>
          <w:szCs w:val="26"/>
        </w:rPr>
        <w:t xml:space="preserve">Рисунки, диаграммы и схемы должны быть графическими (градация через различные штриховки). Фотографии и цветные рисунки не принимаются. </w:t>
      </w:r>
      <w:r w:rsidRPr="00705A77">
        <w:rPr>
          <w:sz w:val="26"/>
          <w:szCs w:val="26"/>
        </w:rPr>
        <w:t>Сноски даются в тексте в квадратных скобках. После основного текста приводится список использованных источников в соответствии с требованиями государственного стандарта по их библиографическому оформлению.</w:t>
      </w:r>
    </w:p>
    <w:p w:rsidR="002814E0" w:rsidRPr="00705A77" w:rsidRDefault="002814E0" w:rsidP="000435FD">
      <w:pPr>
        <w:ind w:firstLine="709"/>
        <w:jc w:val="both"/>
        <w:rPr>
          <w:sz w:val="26"/>
          <w:szCs w:val="26"/>
        </w:rPr>
      </w:pPr>
      <w:r w:rsidRPr="00705A77">
        <w:rPr>
          <w:sz w:val="26"/>
          <w:szCs w:val="26"/>
        </w:rPr>
        <w:t xml:space="preserve">Оргкомитет </w:t>
      </w:r>
      <w:r w:rsidRPr="00705A77">
        <w:rPr>
          <w:spacing w:val="-6"/>
          <w:sz w:val="26"/>
          <w:szCs w:val="26"/>
        </w:rPr>
        <w:t>оставляет за собой право отбора материалов, научного рецензирования и технического редактирования. Тезисы</w:t>
      </w:r>
      <w:r w:rsidRPr="00705A77">
        <w:rPr>
          <w:sz w:val="26"/>
          <w:szCs w:val="26"/>
        </w:rPr>
        <w:t xml:space="preserve">, не соответствующие тематике конференции, критериям научности текста или оформленные не в соответствии с требованиями, а также присланные позднее </w:t>
      </w:r>
      <w:r w:rsidRPr="00705A77">
        <w:rPr>
          <w:b/>
          <w:color w:val="FF0000"/>
          <w:sz w:val="26"/>
          <w:szCs w:val="26"/>
        </w:rPr>
        <w:t>4 мая</w:t>
      </w:r>
      <w:r w:rsidRPr="00705A77">
        <w:rPr>
          <w:color w:val="FF0000"/>
          <w:sz w:val="26"/>
          <w:szCs w:val="26"/>
        </w:rPr>
        <w:t xml:space="preserve"> </w:t>
      </w:r>
      <w:r w:rsidRPr="00705A77">
        <w:rPr>
          <w:b/>
          <w:color w:val="FF0000"/>
          <w:sz w:val="26"/>
          <w:szCs w:val="26"/>
        </w:rPr>
        <w:t>2020 года</w:t>
      </w:r>
      <w:r w:rsidRPr="00705A77">
        <w:rPr>
          <w:sz w:val="26"/>
          <w:szCs w:val="26"/>
        </w:rPr>
        <w:t xml:space="preserve">, не рассматриваются. </w:t>
      </w:r>
    </w:p>
    <w:p w:rsidR="002814E0" w:rsidRPr="00705A77" w:rsidRDefault="002814E0" w:rsidP="000435FD">
      <w:pPr>
        <w:ind w:firstLine="709"/>
        <w:jc w:val="both"/>
        <w:rPr>
          <w:sz w:val="26"/>
          <w:szCs w:val="26"/>
        </w:rPr>
      </w:pPr>
      <w:r w:rsidRPr="00705A77">
        <w:rPr>
          <w:sz w:val="26"/>
          <w:szCs w:val="26"/>
        </w:rPr>
        <w:t>Обязательным условием участия в конференции является оригинальность текста публикации не менее 75%</w:t>
      </w:r>
    </w:p>
    <w:p w:rsidR="002814E0" w:rsidRPr="00705A77" w:rsidRDefault="002814E0" w:rsidP="000435FD">
      <w:pPr>
        <w:ind w:firstLine="709"/>
        <w:jc w:val="both"/>
        <w:rPr>
          <w:sz w:val="26"/>
          <w:szCs w:val="26"/>
        </w:rPr>
      </w:pPr>
      <w:r w:rsidRPr="00705A77">
        <w:rPr>
          <w:sz w:val="26"/>
          <w:szCs w:val="26"/>
        </w:rPr>
        <w:t xml:space="preserve">О включении материалов в программу конференции будет сообщено по электронной почте, указанной в регистрационной карте, </w:t>
      </w:r>
      <w:r w:rsidRPr="00705A77">
        <w:rPr>
          <w:b/>
          <w:sz w:val="26"/>
          <w:szCs w:val="26"/>
        </w:rPr>
        <w:t xml:space="preserve">до </w:t>
      </w:r>
      <w:r w:rsidRPr="00705A77">
        <w:rPr>
          <w:b/>
          <w:color w:val="FF0000"/>
          <w:sz w:val="26"/>
          <w:szCs w:val="26"/>
        </w:rPr>
        <w:t xml:space="preserve">6 мая 2020 </w:t>
      </w:r>
      <w:r w:rsidRPr="00705A77">
        <w:rPr>
          <w:b/>
          <w:sz w:val="26"/>
          <w:szCs w:val="26"/>
        </w:rPr>
        <w:t>года.</w:t>
      </w:r>
    </w:p>
    <w:p w:rsidR="002814E0" w:rsidRPr="00705A77" w:rsidRDefault="002814E0" w:rsidP="000435FD">
      <w:pPr>
        <w:ind w:firstLine="709"/>
        <w:jc w:val="both"/>
        <w:rPr>
          <w:b/>
          <w:sz w:val="26"/>
          <w:szCs w:val="26"/>
        </w:rPr>
      </w:pPr>
      <w:r w:rsidRPr="00705A77">
        <w:rPr>
          <w:b/>
          <w:sz w:val="26"/>
          <w:szCs w:val="26"/>
        </w:rPr>
        <w:t xml:space="preserve">Издание сборника материалов планируется до конференции. </w:t>
      </w:r>
    </w:p>
    <w:p w:rsidR="002814E0" w:rsidRPr="00705A77" w:rsidRDefault="002814E0" w:rsidP="000435FD">
      <w:pPr>
        <w:ind w:firstLine="709"/>
        <w:jc w:val="both"/>
        <w:rPr>
          <w:b/>
          <w:sz w:val="26"/>
          <w:szCs w:val="26"/>
        </w:rPr>
      </w:pPr>
      <w:r w:rsidRPr="00705A77">
        <w:rPr>
          <w:sz w:val="26"/>
          <w:szCs w:val="26"/>
        </w:rPr>
        <w:t>Участие в конференции предполагает внесение организационного</w:t>
      </w:r>
      <w:r w:rsidRPr="00705A77">
        <w:rPr>
          <w:i/>
          <w:sz w:val="26"/>
          <w:szCs w:val="26"/>
        </w:rPr>
        <w:t xml:space="preserve"> </w:t>
      </w:r>
      <w:r w:rsidRPr="00705A77">
        <w:rPr>
          <w:sz w:val="26"/>
          <w:szCs w:val="26"/>
        </w:rPr>
        <w:t xml:space="preserve">взноса. </w:t>
      </w:r>
      <w:r w:rsidRPr="00705A77">
        <w:rPr>
          <w:b/>
          <w:sz w:val="26"/>
          <w:szCs w:val="26"/>
        </w:rPr>
        <w:t>Ориентировочно размер взноса в белорусских рублях составит 23</w:t>
      </w:r>
      <w:r>
        <w:rPr>
          <w:b/>
          <w:sz w:val="26"/>
          <w:szCs w:val="26"/>
        </w:rPr>
        <w:t> </w:t>
      </w:r>
      <w:r w:rsidRPr="00705A77">
        <w:rPr>
          <w:b/>
          <w:sz w:val="26"/>
          <w:szCs w:val="26"/>
        </w:rPr>
        <w:t>руб.</w:t>
      </w:r>
      <w:r w:rsidRPr="00705A77">
        <w:rPr>
          <w:b/>
          <w:color w:val="FF0000"/>
          <w:sz w:val="26"/>
          <w:szCs w:val="26"/>
        </w:rPr>
        <w:t xml:space="preserve"> </w:t>
      </w:r>
      <w:r w:rsidRPr="00705A77">
        <w:rPr>
          <w:sz w:val="26"/>
          <w:szCs w:val="26"/>
        </w:rPr>
        <w:t xml:space="preserve">Организационный взнос перечисляется </w:t>
      </w:r>
      <w:r w:rsidRPr="00705A77">
        <w:rPr>
          <w:b/>
          <w:sz w:val="26"/>
          <w:szCs w:val="26"/>
        </w:rPr>
        <w:t xml:space="preserve">до </w:t>
      </w:r>
      <w:r w:rsidRPr="00705A77">
        <w:rPr>
          <w:b/>
          <w:color w:val="FF0000"/>
          <w:sz w:val="26"/>
          <w:szCs w:val="26"/>
        </w:rPr>
        <w:t xml:space="preserve">07.05.2020 </w:t>
      </w:r>
      <w:r w:rsidRPr="00705A77">
        <w:rPr>
          <w:b/>
          <w:sz w:val="26"/>
          <w:szCs w:val="26"/>
        </w:rPr>
        <w:t>года</w:t>
      </w:r>
      <w:r w:rsidRPr="00705A77">
        <w:rPr>
          <w:sz w:val="26"/>
          <w:szCs w:val="26"/>
        </w:rPr>
        <w:t xml:space="preserve"> на р/с BY91AKBB36320089603397000000 ф-л №700 МОУ ОАО</w:t>
      </w:r>
      <w:r>
        <w:rPr>
          <w:sz w:val="26"/>
          <w:szCs w:val="26"/>
        </w:rPr>
        <w:t> </w:t>
      </w:r>
      <w:r w:rsidRPr="00705A77">
        <w:rPr>
          <w:sz w:val="26"/>
          <w:szCs w:val="26"/>
        </w:rPr>
        <w:t>«Беларусбанк» БИК АКВВВY2X, УНП 700028436, ОКПО 058995917000</w:t>
      </w:r>
      <w:r w:rsidRPr="00705A77">
        <w:rPr>
          <w:color w:val="FF0000"/>
          <w:sz w:val="26"/>
          <w:szCs w:val="26"/>
        </w:rPr>
        <w:t xml:space="preserve"> </w:t>
      </w:r>
      <w:r w:rsidRPr="00705A77">
        <w:rPr>
          <w:sz w:val="26"/>
          <w:szCs w:val="26"/>
        </w:rPr>
        <w:t>с обязательным указание</w:t>
      </w:r>
      <w:r>
        <w:rPr>
          <w:sz w:val="26"/>
          <w:szCs w:val="26"/>
        </w:rPr>
        <w:t>м ФИО участника.</w:t>
      </w:r>
    </w:p>
    <w:p w:rsidR="002814E0" w:rsidRPr="00705A77" w:rsidRDefault="002814E0" w:rsidP="000435FD">
      <w:pPr>
        <w:ind w:firstLine="709"/>
        <w:jc w:val="both"/>
        <w:rPr>
          <w:sz w:val="26"/>
          <w:szCs w:val="26"/>
        </w:rPr>
      </w:pPr>
      <w:r w:rsidRPr="00705A77">
        <w:rPr>
          <w:sz w:val="26"/>
          <w:szCs w:val="26"/>
        </w:rPr>
        <w:t xml:space="preserve">В оргкомитет </w:t>
      </w:r>
      <w:r w:rsidRPr="00705A77">
        <w:rPr>
          <w:b/>
          <w:sz w:val="26"/>
          <w:szCs w:val="26"/>
        </w:rPr>
        <w:t xml:space="preserve">до </w:t>
      </w:r>
      <w:r w:rsidRPr="00705A77">
        <w:rPr>
          <w:b/>
          <w:color w:val="FF0000"/>
          <w:sz w:val="26"/>
          <w:szCs w:val="26"/>
        </w:rPr>
        <w:t>08.05. 2020</w:t>
      </w:r>
      <w:r w:rsidRPr="00705A77">
        <w:rPr>
          <w:b/>
          <w:sz w:val="26"/>
          <w:szCs w:val="26"/>
        </w:rPr>
        <w:t xml:space="preserve"> года</w:t>
      </w:r>
      <w:r w:rsidRPr="00705A77">
        <w:rPr>
          <w:sz w:val="26"/>
          <w:szCs w:val="26"/>
        </w:rPr>
        <w:t xml:space="preserve"> по электронной почте необходимо прислать:</w:t>
      </w:r>
    </w:p>
    <w:p w:rsidR="002814E0" w:rsidRPr="00705A77" w:rsidRDefault="002814E0" w:rsidP="000435FD">
      <w:pPr>
        <w:pStyle w:val="ListParagraph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705A77">
        <w:rPr>
          <w:sz w:val="26"/>
          <w:szCs w:val="26"/>
        </w:rPr>
        <w:t xml:space="preserve">При оплате через банк необходимо в оргкомитет отправить отсканированную (или сфотографированную) квитанцию об оплате и заполненный </w:t>
      </w:r>
      <w:r w:rsidRPr="00705A77">
        <w:rPr>
          <w:bCs/>
          <w:sz w:val="26"/>
          <w:szCs w:val="26"/>
        </w:rPr>
        <w:t>договор на оказание услуг</w:t>
      </w:r>
      <w:r w:rsidRPr="00705A77">
        <w:rPr>
          <w:sz w:val="26"/>
          <w:szCs w:val="26"/>
        </w:rPr>
        <w:t xml:space="preserve"> и </w:t>
      </w:r>
      <w:r w:rsidRPr="00705A77">
        <w:rPr>
          <w:bCs/>
          <w:sz w:val="26"/>
          <w:szCs w:val="26"/>
        </w:rPr>
        <w:t xml:space="preserve">акт оказанных услуг (в редакторе </w:t>
      </w:r>
      <w:r w:rsidRPr="00705A77">
        <w:rPr>
          <w:bCs/>
          <w:sz w:val="26"/>
          <w:szCs w:val="26"/>
          <w:lang w:val="en-US"/>
        </w:rPr>
        <w:t>Word</w:t>
      </w:r>
      <w:r w:rsidRPr="00705A77">
        <w:rPr>
          <w:bCs/>
          <w:sz w:val="26"/>
          <w:szCs w:val="26"/>
        </w:rPr>
        <w:t xml:space="preserve"> без подписи. Договоры и акты необходимо подписать при получении сборника).</w:t>
      </w:r>
    </w:p>
    <w:p w:rsidR="002814E0" w:rsidRPr="00705A77" w:rsidRDefault="002814E0" w:rsidP="000435FD">
      <w:pPr>
        <w:pStyle w:val="ListParagraph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b/>
          <w:bCs/>
          <w:sz w:val="26"/>
          <w:szCs w:val="26"/>
        </w:rPr>
      </w:pPr>
      <w:r w:rsidRPr="00705A77">
        <w:rPr>
          <w:sz w:val="26"/>
          <w:szCs w:val="26"/>
        </w:rPr>
        <w:t>При оплате наличными деньгами в кассе УО «МГОИРО» договор, акт и чек об оплате необходимо сдать на кафедру дидактики и частных методик (Этаж 1, каб.</w:t>
      </w:r>
      <w:r>
        <w:rPr>
          <w:sz w:val="26"/>
          <w:szCs w:val="26"/>
        </w:rPr>
        <w:t> </w:t>
      </w:r>
      <w:r w:rsidRPr="00705A77">
        <w:rPr>
          <w:sz w:val="26"/>
          <w:szCs w:val="26"/>
        </w:rPr>
        <w:t>1-9)</w:t>
      </w:r>
    </w:p>
    <w:p w:rsidR="002814E0" w:rsidRPr="00705A77" w:rsidRDefault="002814E0" w:rsidP="000435FD">
      <w:pPr>
        <w:ind w:firstLine="709"/>
        <w:jc w:val="both"/>
        <w:rPr>
          <w:sz w:val="26"/>
          <w:szCs w:val="26"/>
        </w:rPr>
      </w:pPr>
      <w:r w:rsidRPr="00705A77">
        <w:rPr>
          <w:b/>
          <w:sz w:val="26"/>
          <w:szCs w:val="26"/>
        </w:rPr>
        <w:t>Проезд, питание, проживание</w:t>
      </w:r>
      <w:r w:rsidRPr="00705A77">
        <w:rPr>
          <w:sz w:val="26"/>
          <w:szCs w:val="26"/>
        </w:rPr>
        <w:t xml:space="preserve"> участников конференции </w:t>
      </w:r>
      <w:r w:rsidRPr="00705A77">
        <w:rPr>
          <w:b/>
          <w:sz w:val="26"/>
          <w:szCs w:val="26"/>
        </w:rPr>
        <w:t xml:space="preserve">и издание сборника </w:t>
      </w:r>
      <w:r w:rsidRPr="00705A77">
        <w:rPr>
          <w:sz w:val="26"/>
          <w:szCs w:val="26"/>
        </w:rPr>
        <w:t xml:space="preserve">осуществляется за счет участников конференции или командирующих организаций. </w:t>
      </w:r>
    </w:p>
    <w:p w:rsidR="002814E0" w:rsidRDefault="002814E0" w:rsidP="0037190E">
      <w:pPr>
        <w:ind w:firstLine="540"/>
        <w:jc w:val="center"/>
        <w:rPr>
          <w:i/>
        </w:rPr>
      </w:pPr>
    </w:p>
    <w:p w:rsidR="002814E0" w:rsidRDefault="002814E0" w:rsidP="0037190E">
      <w:pPr>
        <w:ind w:firstLine="540"/>
        <w:jc w:val="center"/>
        <w:rPr>
          <w:i/>
        </w:rPr>
      </w:pPr>
      <w:r w:rsidRPr="008A0DF2">
        <w:rPr>
          <w:i/>
        </w:rPr>
        <w:t>Образец оформления текста</w:t>
      </w:r>
    </w:p>
    <w:p w:rsidR="002814E0" w:rsidRPr="008A0DF2" w:rsidRDefault="002814E0" w:rsidP="000435FD">
      <w:pPr>
        <w:ind w:firstLine="540"/>
        <w:jc w:val="right"/>
        <w:rPr>
          <w:i/>
        </w:rPr>
      </w:pPr>
    </w:p>
    <w:tbl>
      <w:tblPr>
        <w:tblW w:w="4915" w:type="dxa"/>
        <w:jc w:val="center"/>
        <w:tblInd w:w="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15"/>
      </w:tblGrid>
      <w:tr w:rsidR="002814E0" w:rsidRPr="00D8173B" w:rsidTr="00554CA2">
        <w:trPr>
          <w:trHeight w:val="4001"/>
          <w:jc w:val="center"/>
        </w:trPr>
        <w:tc>
          <w:tcPr>
            <w:tcW w:w="4915" w:type="dxa"/>
          </w:tcPr>
          <w:p w:rsidR="002814E0" w:rsidRPr="00D8173B" w:rsidRDefault="002814E0" w:rsidP="00554CA2">
            <w:pPr>
              <w:jc w:val="right"/>
            </w:pPr>
          </w:p>
          <w:p w:rsidR="002814E0" w:rsidRPr="00D8173B" w:rsidRDefault="002814E0" w:rsidP="00554CA2">
            <w:pPr>
              <w:jc w:val="right"/>
            </w:pPr>
            <w:r w:rsidRPr="00D8173B">
              <w:rPr>
                <w:sz w:val="22"/>
                <w:szCs w:val="22"/>
              </w:rPr>
              <w:t>Иванов</w:t>
            </w:r>
            <w:r>
              <w:rPr>
                <w:sz w:val="22"/>
                <w:szCs w:val="22"/>
              </w:rPr>
              <w:t xml:space="preserve"> И</w:t>
            </w:r>
            <w:r w:rsidRPr="00D8173B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И</w:t>
            </w:r>
            <w:r w:rsidRPr="00D8173B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 (г. </w:t>
            </w:r>
            <w:r w:rsidRPr="00D8173B">
              <w:rPr>
                <w:sz w:val="22"/>
                <w:szCs w:val="22"/>
              </w:rPr>
              <w:t>Могилев</w:t>
            </w:r>
            <w:r>
              <w:rPr>
                <w:sz w:val="22"/>
                <w:szCs w:val="22"/>
              </w:rPr>
              <w:t>, Беларусь</w:t>
            </w:r>
            <w:r w:rsidRPr="00D8173B">
              <w:rPr>
                <w:sz w:val="22"/>
                <w:szCs w:val="22"/>
              </w:rPr>
              <w:t>)</w:t>
            </w:r>
          </w:p>
          <w:p w:rsidR="002814E0" w:rsidRPr="00D8173B" w:rsidRDefault="002814E0" w:rsidP="00554CA2">
            <w:pPr>
              <w:jc w:val="both"/>
            </w:pPr>
          </w:p>
          <w:p w:rsidR="002814E0" w:rsidRPr="00D8173B" w:rsidRDefault="002814E0" w:rsidP="00554CA2">
            <w:pPr>
              <w:ind w:firstLine="2"/>
              <w:jc w:val="center"/>
            </w:pPr>
            <w:r w:rsidRPr="00D8173B">
              <w:rPr>
                <w:sz w:val="22"/>
                <w:szCs w:val="22"/>
              </w:rPr>
              <w:t xml:space="preserve">НАЗВАНИЕ </w:t>
            </w:r>
          </w:p>
          <w:p w:rsidR="002814E0" w:rsidRPr="00D8173B" w:rsidRDefault="002814E0" w:rsidP="00554CA2">
            <w:pPr>
              <w:jc w:val="both"/>
            </w:pPr>
          </w:p>
          <w:p w:rsidR="002814E0" w:rsidRPr="00D8173B" w:rsidRDefault="002814E0" w:rsidP="00554CA2">
            <w:pPr>
              <w:ind w:firstLine="612"/>
              <w:jc w:val="both"/>
            </w:pPr>
            <w:r w:rsidRPr="00D8173B">
              <w:rPr>
                <w:sz w:val="22"/>
                <w:szCs w:val="22"/>
              </w:rPr>
              <w:t>Текст……………………………………………………………………………</w:t>
            </w:r>
            <w:r>
              <w:rPr>
                <w:sz w:val="22"/>
                <w:szCs w:val="22"/>
              </w:rPr>
              <w:t>……………………</w:t>
            </w:r>
          </w:p>
          <w:p w:rsidR="002814E0" w:rsidRPr="00D8173B" w:rsidRDefault="002814E0" w:rsidP="00554CA2">
            <w:pPr>
              <w:ind w:firstLine="72"/>
              <w:jc w:val="both"/>
            </w:pPr>
            <w:r w:rsidRPr="00D8173B">
              <w:rPr>
                <w:sz w:val="22"/>
                <w:szCs w:val="22"/>
              </w:rPr>
              <w:t>…………………..[1]………….[7, с. 28</w:t>
            </w:r>
            <w:r>
              <w:rPr>
                <w:sz w:val="22"/>
                <w:szCs w:val="22"/>
              </w:rPr>
              <w:t>].</w:t>
            </w:r>
          </w:p>
          <w:p w:rsidR="002814E0" w:rsidRPr="00D8173B" w:rsidRDefault="002814E0" w:rsidP="00554CA2">
            <w:pPr>
              <w:jc w:val="both"/>
            </w:pPr>
          </w:p>
          <w:p w:rsidR="002814E0" w:rsidRPr="00D8173B" w:rsidRDefault="002814E0" w:rsidP="00554CA2">
            <w:pPr>
              <w:ind w:firstLine="2"/>
              <w:jc w:val="center"/>
            </w:pPr>
            <w:r>
              <w:rPr>
                <w:sz w:val="22"/>
                <w:szCs w:val="22"/>
              </w:rPr>
              <w:t xml:space="preserve">Список использованных источников </w:t>
            </w:r>
          </w:p>
          <w:p w:rsidR="002814E0" w:rsidRPr="00D8173B" w:rsidRDefault="002814E0" w:rsidP="00554CA2">
            <w:pPr>
              <w:ind w:firstLine="23"/>
              <w:jc w:val="both"/>
            </w:pPr>
            <w:r w:rsidRPr="00D8173B">
              <w:rPr>
                <w:sz w:val="22"/>
                <w:szCs w:val="22"/>
              </w:rPr>
              <w:t>1. ……………………………………………</w:t>
            </w:r>
          </w:p>
          <w:p w:rsidR="002814E0" w:rsidRPr="00D8173B" w:rsidRDefault="002814E0" w:rsidP="00554CA2">
            <w:pPr>
              <w:ind w:firstLine="23"/>
              <w:jc w:val="both"/>
            </w:pPr>
            <w:r w:rsidRPr="00D8173B">
              <w:rPr>
                <w:sz w:val="22"/>
                <w:szCs w:val="22"/>
              </w:rPr>
              <w:t>2.……………………………………………</w:t>
            </w:r>
          </w:p>
          <w:p w:rsidR="002814E0" w:rsidRPr="00D8173B" w:rsidRDefault="002814E0" w:rsidP="00554CA2">
            <w:pPr>
              <w:ind w:firstLine="23"/>
              <w:jc w:val="both"/>
            </w:pPr>
            <w:r w:rsidRPr="00D8173B">
              <w:rPr>
                <w:sz w:val="22"/>
                <w:szCs w:val="22"/>
              </w:rPr>
              <w:t>3.……………………………………………</w:t>
            </w:r>
          </w:p>
        </w:tc>
      </w:tr>
    </w:tbl>
    <w:p w:rsidR="002814E0" w:rsidRDefault="002814E0"/>
    <w:p w:rsidR="002814E0" w:rsidRDefault="002814E0"/>
    <w:p w:rsidR="002814E0" w:rsidRDefault="002814E0"/>
    <w:p w:rsidR="002814E0" w:rsidRDefault="002814E0"/>
    <w:p w:rsidR="002814E0" w:rsidRDefault="002814E0"/>
    <w:p w:rsidR="002814E0" w:rsidRDefault="002814E0"/>
    <w:p w:rsidR="002814E0" w:rsidRDefault="002814E0"/>
    <w:p w:rsidR="002814E0" w:rsidRDefault="002814E0"/>
    <w:p w:rsidR="002814E0" w:rsidRDefault="002814E0"/>
    <w:p w:rsidR="002814E0" w:rsidRDefault="002814E0"/>
    <w:p w:rsidR="002814E0" w:rsidRDefault="002814E0"/>
    <w:p w:rsidR="002814E0" w:rsidRDefault="002814E0"/>
    <w:p w:rsidR="002814E0" w:rsidRDefault="002814E0"/>
    <w:p w:rsidR="002814E0" w:rsidRDefault="002814E0" w:rsidP="0037190E">
      <w:pPr>
        <w:jc w:val="center"/>
        <w:rPr>
          <w:b/>
          <w:sz w:val="28"/>
          <w:szCs w:val="28"/>
        </w:rPr>
      </w:pPr>
    </w:p>
    <w:p w:rsidR="002814E0" w:rsidRDefault="002814E0" w:rsidP="0037190E">
      <w:pPr>
        <w:jc w:val="center"/>
        <w:rPr>
          <w:b/>
          <w:sz w:val="28"/>
          <w:szCs w:val="28"/>
        </w:rPr>
      </w:pPr>
    </w:p>
    <w:p w:rsidR="002814E0" w:rsidRPr="0037190E" w:rsidRDefault="002814E0" w:rsidP="0037190E">
      <w:pPr>
        <w:jc w:val="center"/>
        <w:rPr>
          <w:b/>
          <w:sz w:val="32"/>
          <w:szCs w:val="32"/>
        </w:rPr>
      </w:pPr>
    </w:p>
    <w:p w:rsidR="002814E0" w:rsidRPr="0037190E" w:rsidRDefault="002814E0" w:rsidP="0037190E">
      <w:pPr>
        <w:spacing w:after="120"/>
        <w:jc w:val="center"/>
        <w:rPr>
          <w:b/>
          <w:sz w:val="32"/>
          <w:szCs w:val="32"/>
        </w:rPr>
      </w:pPr>
      <w:r w:rsidRPr="0037190E">
        <w:rPr>
          <w:b/>
          <w:sz w:val="32"/>
          <w:szCs w:val="32"/>
        </w:rPr>
        <w:t>АДРЕС ОРГКОМИТЕТА</w:t>
      </w:r>
    </w:p>
    <w:p w:rsidR="002814E0" w:rsidRPr="0037190E" w:rsidRDefault="002814E0" w:rsidP="0037190E">
      <w:pPr>
        <w:spacing w:after="120"/>
        <w:jc w:val="center"/>
        <w:rPr>
          <w:sz w:val="32"/>
          <w:szCs w:val="32"/>
        </w:rPr>
      </w:pPr>
      <w:r w:rsidRPr="0037190E">
        <w:rPr>
          <w:sz w:val="32"/>
          <w:szCs w:val="32"/>
        </w:rPr>
        <w:t xml:space="preserve">Республика Беларусь, </w:t>
      </w:r>
    </w:p>
    <w:p w:rsidR="002814E0" w:rsidRPr="0037190E" w:rsidRDefault="002814E0" w:rsidP="0037190E">
      <w:pPr>
        <w:spacing w:after="120"/>
        <w:jc w:val="center"/>
        <w:rPr>
          <w:sz w:val="32"/>
          <w:szCs w:val="32"/>
        </w:rPr>
      </w:pPr>
      <w:r w:rsidRPr="0037190E">
        <w:rPr>
          <w:sz w:val="32"/>
          <w:szCs w:val="32"/>
        </w:rPr>
        <w:t xml:space="preserve">212011, </w:t>
      </w:r>
    </w:p>
    <w:p w:rsidR="002814E0" w:rsidRPr="0037190E" w:rsidRDefault="002814E0" w:rsidP="0037190E">
      <w:pPr>
        <w:spacing w:after="120"/>
        <w:jc w:val="center"/>
        <w:rPr>
          <w:sz w:val="32"/>
          <w:szCs w:val="32"/>
        </w:rPr>
      </w:pPr>
      <w:r w:rsidRPr="0037190E">
        <w:rPr>
          <w:sz w:val="32"/>
          <w:szCs w:val="32"/>
        </w:rPr>
        <w:t xml:space="preserve">г. Могилев, пер. Берёзовский 1 а, </w:t>
      </w:r>
    </w:p>
    <w:p w:rsidR="002814E0" w:rsidRPr="0037190E" w:rsidRDefault="002814E0" w:rsidP="0037190E">
      <w:pPr>
        <w:spacing w:after="120"/>
        <w:jc w:val="center"/>
        <w:rPr>
          <w:b/>
          <w:color w:val="FF0000"/>
          <w:sz w:val="32"/>
          <w:szCs w:val="32"/>
          <w:lang w:val="pt-BR"/>
        </w:rPr>
      </w:pPr>
      <w:r w:rsidRPr="0037190E">
        <w:rPr>
          <w:sz w:val="32"/>
          <w:szCs w:val="32"/>
          <w:lang w:val="pt-BR"/>
        </w:rPr>
        <w:t xml:space="preserve">E-mail: </w:t>
      </w:r>
      <w:hyperlink r:id="rId15" w:history="1">
        <w:r w:rsidRPr="0037190E">
          <w:rPr>
            <w:color w:val="FF0000"/>
            <w:sz w:val="32"/>
            <w:szCs w:val="32"/>
            <w:lang w:val="en-US"/>
          </w:rPr>
          <w:t>conf</w:t>
        </w:r>
        <w:r w:rsidRPr="0037190E">
          <w:rPr>
            <w:color w:val="FF0000"/>
            <w:sz w:val="32"/>
            <w:szCs w:val="32"/>
          </w:rPr>
          <w:t>@</w:t>
        </w:r>
        <w:r w:rsidRPr="0037190E">
          <w:rPr>
            <w:color w:val="FF0000"/>
            <w:sz w:val="32"/>
            <w:szCs w:val="32"/>
            <w:lang w:val="en-US"/>
          </w:rPr>
          <w:t>mogileviro</w:t>
        </w:r>
        <w:r w:rsidRPr="0037190E">
          <w:rPr>
            <w:color w:val="FF0000"/>
            <w:sz w:val="32"/>
            <w:szCs w:val="32"/>
          </w:rPr>
          <w:t>.</w:t>
        </w:r>
        <w:r w:rsidRPr="0037190E">
          <w:rPr>
            <w:color w:val="FF0000"/>
            <w:sz w:val="32"/>
            <w:szCs w:val="32"/>
            <w:lang w:val="en-US"/>
          </w:rPr>
          <w:t>by</w:t>
        </w:r>
      </w:hyperlink>
    </w:p>
    <w:p w:rsidR="002814E0" w:rsidRDefault="002814E0">
      <w:r>
        <w:rPr>
          <w:noProof/>
        </w:rPr>
        <w:pict>
          <v:shape id="Рисунок 17" o:spid="_x0000_s1047" type="#_x0000_t75" alt="http://qrcoder.ru/code/?http%3A%2F%2Fwww.mogileviro.by&amp;10&amp;0" style="position:absolute;margin-left:204.6pt;margin-top:198.35pt;width:105.3pt;height:105.3pt;z-index:251661312;visibility:visible">
            <v:imagedata r:id="rId16" o:title=""/>
          </v:shape>
        </w:pict>
      </w:r>
    </w:p>
    <w:sectPr w:rsidR="002814E0" w:rsidSect="00705A77">
      <w:pgSz w:w="11906" w:h="16838"/>
      <w:pgMar w:top="567" w:right="851" w:bottom="567" w:left="851" w:header="709" w:footer="709" w:gutter="0"/>
      <w:pgNumType w:start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A2BEE"/>
    <w:multiLevelType w:val="hybridMultilevel"/>
    <w:tmpl w:val="20826E94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FCF5AF8"/>
    <w:multiLevelType w:val="hybridMultilevel"/>
    <w:tmpl w:val="03D8AEA4"/>
    <w:lvl w:ilvl="0" w:tplc="6A44542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47816"/>
    <w:rsid w:val="000435FD"/>
    <w:rsid w:val="001043D6"/>
    <w:rsid w:val="001F5B26"/>
    <w:rsid w:val="00210FF1"/>
    <w:rsid w:val="002814E0"/>
    <w:rsid w:val="0037190E"/>
    <w:rsid w:val="003D0602"/>
    <w:rsid w:val="00471536"/>
    <w:rsid w:val="00554CA2"/>
    <w:rsid w:val="00705A77"/>
    <w:rsid w:val="00871EA8"/>
    <w:rsid w:val="00897913"/>
    <w:rsid w:val="008A0DF2"/>
    <w:rsid w:val="00A47816"/>
    <w:rsid w:val="00A76ED0"/>
    <w:rsid w:val="00AB09A8"/>
    <w:rsid w:val="00BC50EE"/>
    <w:rsid w:val="00D8173B"/>
    <w:rsid w:val="00E000E6"/>
    <w:rsid w:val="00FD69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6977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435F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docs.google.com/forms/d/e/1FAIpQLSf_yJi2kYdH7RulMsnUEjap4112O3VRkGt7Tgygbn3aNFAw4w/viewform?usp=sf_link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mailto:conf@mogileviro.by" TargetMode="External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conf@mogileviro.b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4</Pages>
  <Words>890</Words>
  <Characters>5077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Администратор</cp:lastModifiedBy>
  <cp:revision>2</cp:revision>
  <dcterms:created xsi:type="dcterms:W3CDTF">2020-04-22T13:06:00Z</dcterms:created>
  <dcterms:modified xsi:type="dcterms:W3CDTF">2020-04-22T13:06:00Z</dcterms:modified>
</cp:coreProperties>
</file>